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6C898" w14:textId="77777777" w:rsidR="000D7662" w:rsidRDefault="000D7662" w:rsidP="000D7662">
      <w:pPr>
        <w:spacing w:after="0"/>
        <w:rPr>
          <w:rFonts w:ascii="Urbane Rounded Bold" w:hAnsi="Urbane Rounded Bold"/>
          <w:color w:val="2F4A74" w:themeColor="text1"/>
          <w:sz w:val="44"/>
          <w:szCs w:val="44"/>
        </w:rPr>
      </w:pPr>
      <w:bookmarkStart w:id="0" w:name="_Hlk8381733"/>
      <w:r>
        <w:rPr>
          <w:rFonts w:ascii="Urbane Rounded Bold" w:hAnsi="Urbane Rounded Bold"/>
          <w:color w:val="2F4A74" w:themeColor="text1"/>
          <w:sz w:val="44"/>
          <w:szCs w:val="44"/>
        </w:rPr>
        <w:t>«</w:t>
      </w:r>
      <w:r w:rsidRPr="00AE7850">
        <w:rPr>
          <w:rFonts w:ascii="Urbane Rounded Bold" w:hAnsi="Urbane Rounded Bold"/>
          <w:color w:val="2F4A74" w:themeColor="text1"/>
          <w:sz w:val="44"/>
          <w:szCs w:val="44"/>
        </w:rPr>
        <w:t>fit4future</w:t>
      </w:r>
      <w:r>
        <w:rPr>
          <w:rFonts w:ascii="Urbane Rounded Bold" w:hAnsi="Urbane Rounded Bold"/>
          <w:color w:val="2F4A74" w:themeColor="text1"/>
          <w:sz w:val="44"/>
          <w:szCs w:val="44"/>
        </w:rPr>
        <w:t>»</w:t>
      </w:r>
      <w:r w:rsidRPr="00AE7850">
        <w:rPr>
          <w:rFonts w:ascii="Urbane Rounded Bold" w:hAnsi="Urbane Rounded Bold"/>
          <w:color w:val="2F4A74" w:themeColor="text1"/>
          <w:sz w:val="44"/>
          <w:szCs w:val="44"/>
        </w:rPr>
        <w:t xml:space="preserve"> Klassenkochkurs</w:t>
      </w:r>
      <w:r>
        <w:rPr>
          <w:rFonts w:ascii="Urbane Rounded Bold" w:hAnsi="Urbane Rounded Bold"/>
          <w:color w:val="2F4A74" w:themeColor="text1"/>
          <w:sz w:val="44"/>
          <w:szCs w:val="44"/>
        </w:rPr>
        <w:t xml:space="preserve"> </w:t>
      </w:r>
    </w:p>
    <w:p w14:paraId="386A3128" w14:textId="77777777" w:rsidR="000D7662" w:rsidRPr="00AE7850" w:rsidRDefault="000D7662" w:rsidP="000D7662">
      <w:pPr>
        <w:spacing w:after="0"/>
        <w:rPr>
          <w:rFonts w:ascii="Urbane Rounded Bold" w:hAnsi="Urbane Rounded Bold"/>
          <w:color w:val="2F4A74" w:themeColor="text1"/>
          <w:sz w:val="44"/>
          <w:szCs w:val="44"/>
        </w:rPr>
      </w:pPr>
      <w:r>
        <w:rPr>
          <w:rFonts w:ascii="Urbane Rounded Bold" w:hAnsi="Urbane Rounded Bold"/>
          <w:color w:val="2F4A74" w:themeColor="text1"/>
          <w:sz w:val="44"/>
          <w:szCs w:val="44"/>
        </w:rPr>
        <w:t>Projektwoche Naturpärke</w:t>
      </w:r>
    </w:p>
    <w:p w14:paraId="23205896" w14:textId="77777777" w:rsidR="000D7662" w:rsidRDefault="000D7662" w:rsidP="000D7662">
      <w:pPr>
        <w:spacing w:after="0"/>
        <w:rPr>
          <w:rFonts w:ascii="Urbane Rounded Bold" w:hAnsi="Urbane Rounded Bold"/>
          <w:color w:val="F59D0F" w:themeColor="background1"/>
          <w:sz w:val="28"/>
          <w:szCs w:val="28"/>
        </w:rPr>
      </w:pPr>
    </w:p>
    <w:p w14:paraId="7CAB0987" w14:textId="36778B1B" w:rsidR="000D7662" w:rsidRPr="00AE7850" w:rsidRDefault="000D7662" w:rsidP="000D7662">
      <w:pPr>
        <w:spacing w:after="0"/>
        <w:rPr>
          <w:rFonts w:ascii="Urbane Rounded Bold" w:hAnsi="Urbane Rounded Bold"/>
          <w:color w:val="F59D0F" w:themeColor="background1"/>
          <w:sz w:val="28"/>
          <w:szCs w:val="28"/>
        </w:rPr>
      </w:pPr>
      <w:r>
        <w:rPr>
          <w:rFonts w:ascii="Urbane Rounded Bold" w:hAnsi="Urbane Rounded Bold"/>
          <w:color w:val="F59D0F" w:themeColor="background1"/>
          <w:sz w:val="28"/>
          <w:szCs w:val="28"/>
        </w:rPr>
        <w:t>Anmeldung</w:t>
      </w:r>
    </w:p>
    <w:p w14:paraId="0C62698A" w14:textId="77777777" w:rsidR="000D7662" w:rsidRDefault="000D7662" w:rsidP="009424E9">
      <w:pPr>
        <w:spacing w:after="0"/>
        <w:rPr>
          <w:rFonts w:ascii="Urbane Rounded Light" w:hAnsi="Urbane Rounded Light" w:cstheme="minorHAnsi"/>
          <w:color w:val="000000"/>
        </w:rPr>
      </w:pPr>
    </w:p>
    <w:p w14:paraId="75102B1F" w14:textId="0C113D1E" w:rsidR="009424E9" w:rsidRPr="00861BF8" w:rsidRDefault="00861BF8" w:rsidP="009424E9">
      <w:pPr>
        <w:spacing w:after="0"/>
        <w:rPr>
          <w:rFonts w:ascii="Urbane Rounded Light" w:hAnsi="Urbane Rounded Light" w:cstheme="minorHAnsi"/>
          <w:color w:val="000000"/>
        </w:rPr>
      </w:pPr>
      <w:r w:rsidRPr="00861BF8">
        <w:rPr>
          <w:rFonts w:ascii="Urbane Rounded Light" w:hAnsi="Urbane Rounded Light" w:cstheme="minorHAnsi"/>
          <w:color w:val="000000"/>
        </w:rPr>
        <w:t>Liebe Lehrperson</w:t>
      </w:r>
    </w:p>
    <w:p w14:paraId="0D6149F8" w14:textId="77777777" w:rsidR="00861BF8" w:rsidRPr="00861BF8" w:rsidRDefault="00861BF8" w:rsidP="009424E9">
      <w:pPr>
        <w:spacing w:after="0"/>
        <w:rPr>
          <w:rFonts w:ascii="Urbane Rounded Light" w:hAnsi="Urbane Rounded Light" w:cstheme="minorHAnsi"/>
          <w:color w:val="000000"/>
        </w:rPr>
      </w:pPr>
    </w:p>
    <w:p w14:paraId="502388D0" w14:textId="77777777" w:rsidR="000D7662" w:rsidRDefault="00861BF8" w:rsidP="009424E9">
      <w:pPr>
        <w:spacing w:after="0"/>
        <w:rPr>
          <w:rFonts w:ascii="Urbane Rounded Light" w:hAnsi="Urbane Rounded Light" w:cstheme="minorHAnsi"/>
          <w:color w:val="000000"/>
        </w:rPr>
      </w:pPr>
      <w:r w:rsidRPr="00861BF8">
        <w:rPr>
          <w:rFonts w:ascii="Urbane Rounded Light" w:hAnsi="Urbane Rounded Light" w:cstheme="minorHAnsi"/>
          <w:color w:val="000000"/>
        </w:rPr>
        <w:t xml:space="preserve">Es freut uns, dass du eine Projektwoche </w:t>
      </w:r>
      <w:r w:rsidR="001F2CFF">
        <w:rPr>
          <w:rFonts w:ascii="Urbane Rounded Light" w:hAnsi="Urbane Rounded Light" w:cstheme="minorHAnsi"/>
          <w:color w:val="000000"/>
        </w:rPr>
        <w:t xml:space="preserve">«fit4future» </w:t>
      </w:r>
      <w:r w:rsidRPr="00861BF8">
        <w:rPr>
          <w:rFonts w:ascii="Urbane Rounded Light" w:hAnsi="Urbane Rounded Light" w:cstheme="minorHAnsi"/>
          <w:color w:val="000000"/>
        </w:rPr>
        <w:t xml:space="preserve">mit deiner Klasse gebucht hast. </w:t>
      </w:r>
    </w:p>
    <w:p w14:paraId="22DDD1D1" w14:textId="77777777" w:rsidR="000D7662" w:rsidRDefault="00861BF8" w:rsidP="009424E9">
      <w:pPr>
        <w:spacing w:after="0"/>
        <w:rPr>
          <w:rFonts w:ascii="Urbane Rounded Light" w:hAnsi="Urbane Rounded Light" w:cstheme="minorHAnsi"/>
          <w:color w:val="000000"/>
        </w:rPr>
      </w:pPr>
      <w:r w:rsidRPr="00861BF8">
        <w:rPr>
          <w:rFonts w:ascii="Urbane Rounded Light" w:hAnsi="Urbane Rounded Light" w:cstheme="minorHAnsi"/>
          <w:color w:val="000000"/>
        </w:rPr>
        <w:t xml:space="preserve">Gerne organisieren wir </w:t>
      </w:r>
      <w:r w:rsidR="001F2CFF">
        <w:rPr>
          <w:rFonts w:ascii="Urbane Rounded Light" w:hAnsi="Urbane Rounded Light" w:cstheme="minorHAnsi"/>
          <w:color w:val="000000"/>
        </w:rPr>
        <w:t>euren</w:t>
      </w:r>
      <w:r w:rsidRPr="00861BF8">
        <w:rPr>
          <w:rFonts w:ascii="Urbane Rounded Light" w:hAnsi="Urbane Rounded Light" w:cstheme="minorHAnsi"/>
          <w:color w:val="000000"/>
        </w:rPr>
        <w:t xml:space="preserve"> Klassenkochkurs.</w:t>
      </w:r>
      <w:r>
        <w:rPr>
          <w:rFonts w:ascii="Urbane Rounded Light" w:hAnsi="Urbane Rounded Light" w:cstheme="minorHAnsi"/>
          <w:color w:val="000000"/>
        </w:rPr>
        <w:t xml:space="preserve"> </w:t>
      </w:r>
    </w:p>
    <w:p w14:paraId="2FBC9C8C" w14:textId="7E447232" w:rsidR="00861BF8" w:rsidRDefault="00861BF8" w:rsidP="009424E9">
      <w:pPr>
        <w:spacing w:after="0"/>
        <w:rPr>
          <w:rFonts w:ascii="Urbane Rounded Light" w:hAnsi="Urbane Rounded Light" w:cstheme="minorHAnsi"/>
          <w:color w:val="000000"/>
        </w:rPr>
      </w:pPr>
      <w:r>
        <w:rPr>
          <w:rFonts w:ascii="Urbane Rounded Light" w:hAnsi="Urbane Rounded Light" w:cstheme="minorHAnsi"/>
          <w:color w:val="000000"/>
        </w:rPr>
        <w:t>Bitte fülle dieses Formular aus und schicke es an die Kontaktperson des Parks</w:t>
      </w:r>
      <w:r w:rsidR="001F2CFF">
        <w:rPr>
          <w:rFonts w:ascii="Urbane Rounded Light" w:hAnsi="Urbane Rounded Light" w:cstheme="minorHAnsi"/>
          <w:color w:val="000000"/>
        </w:rPr>
        <w:t xml:space="preserve"> eurer Wahl</w:t>
      </w:r>
      <w:r>
        <w:rPr>
          <w:rFonts w:ascii="Urbane Rounded Light" w:hAnsi="Urbane Rounded Light" w:cstheme="minorHAnsi"/>
          <w:color w:val="000000"/>
        </w:rPr>
        <w:t xml:space="preserve">. </w:t>
      </w:r>
    </w:p>
    <w:p w14:paraId="59B16196" w14:textId="77777777" w:rsidR="00861BF8" w:rsidRDefault="00861BF8" w:rsidP="009424E9">
      <w:pPr>
        <w:spacing w:after="0"/>
        <w:rPr>
          <w:rFonts w:ascii="Urbane Rounded Light" w:hAnsi="Urbane Rounded Light" w:cstheme="minorHAnsi"/>
          <w:color w:val="000000"/>
        </w:rPr>
      </w:pPr>
    </w:p>
    <w:p w14:paraId="761DF1FA" w14:textId="1C2C6083" w:rsidR="00861BF8" w:rsidRDefault="00861BF8" w:rsidP="009424E9">
      <w:pPr>
        <w:spacing w:after="0"/>
        <w:rPr>
          <w:rFonts w:ascii="Urbane Rounded Light" w:hAnsi="Urbane Rounded Light" w:cstheme="minorHAnsi"/>
          <w:color w:val="000000"/>
        </w:rPr>
      </w:pPr>
      <w:r>
        <w:rPr>
          <w:rFonts w:ascii="Urbane Rounded Light" w:hAnsi="Urbane Rounded Light" w:cstheme="minorHAnsi"/>
          <w:color w:val="000000"/>
        </w:rPr>
        <w:t>Wir wünschen euch viel Spass!</w:t>
      </w:r>
    </w:p>
    <w:p w14:paraId="4382A617" w14:textId="490AA51A" w:rsidR="00861BF8" w:rsidRDefault="00861BF8" w:rsidP="009424E9">
      <w:pPr>
        <w:spacing w:after="0"/>
        <w:rPr>
          <w:rFonts w:ascii="Urbane Rounded Light" w:hAnsi="Urbane Rounded Light" w:cstheme="minorHAnsi"/>
          <w:color w:val="000000"/>
        </w:rPr>
      </w:pPr>
      <w:r>
        <w:rPr>
          <w:rFonts w:ascii="Urbane Rounded Light" w:hAnsi="Urbane Rounded Light" w:cstheme="minorHAnsi"/>
          <w:color w:val="000000"/>
        </w:rPr>
        <w:t>Euer «fit4future»-Team</w:t>
      </w:r>
    </w:p>
    <w:p w14:paraId="0F63C314" w14:textId="77777777" w:rsidR="00861BF8" w:rsidRDefault="00861BF8" w:rsidP="009424E9">
      <w:pPr>
        <w:spacing w:after="0"/>
        <w:rPr>
          <w:rFonts w:ascii="Urbane Rounded Light" w:hAnsi="Urbane Rounded Light" w:cstheme="minorHAnsi"/>
          <w:color w:val="000000"/>
        </w:rPr>
      </w:pPr>
    </w:p>
    <w:tbl>
      <w:tblPr>
        <w:tblStyle w:val="Tabellenraster"/>
        <w:tblW w:w="9634" w:type="dxa"/>
        <w:tblBorders>
          <w:top w:val="single" w:sz="4" w:space="0" w:color="2F4A74" w:themeColor="text1"/>
          <w:left w:val="single" w:sz="4" w:space="0" w:color="2F4A74" w:themeColor="text1"/>
          <w:bottom w:val="single" w:sz="4" w:space="0" w:color="2F4A74" w:themeColor="text1"/>
          <w:right w:val="single" w:sz="4" w:space="0" w:color="2F4A74" w:themeColor="text1"/>
          <w:insideH w:val="single" w:sz="4" w:space="0" w:color="2F4A74" w:themeColor="text1"/>
          <w:insideV w:val="single" w:sz="4" w:space="0" w:color="2F4A74" w:themeColor="text1"/>
        </w:tblBorders>
        <w:tblLook w:val="04A0" w:firstRow="1" w:lastRow="0" w:firstColumn="1" w:lastColumn="0" w:noHBand="0" w:noVBand="1"/>
      </w:tblPr>
      <w:tblGrid>
        <w:gridCol w:w="3256"/>
        <w:gridCol w:w="6378"/>
      </w:tblGrid>
      <w:tr w:rsidR="00AD2CCD" w:rsidRPr="00565EF2" w14:paraId="3180BC23" w14:textId="77777777" w:rsidTr="00565EF2">
        <w:tc>
          <w:tcPr>
            <w:tcW w:w="9634" w:type="dxa"/>
            <w:gridSpan w:val="2"/>
            <w:tcBorders>
              <w:bottom w:val="single" w:sz="4" w:space="0" w:color="2F4A74" w:themeColor="text1"/>
            </w:tcBorders>
            <w:shd w:val="clear" w:color="auto" w:fill="2F4A74" w:themeFill="text1"/>
            <w:tcMar>
              <w:top w:w="108" w:type="dxa"/>
              <w:bottom w:w="108" w:type="dxa"/>
            </w:tcMar>
            <w:vAlign w:val="center"/>
          </w:tcPr>
          <w:p w14:paraId="45AA4E0A" w14:textId="0CF33447" w:rsidR="00AD2CCD" w:rsidRPr="00565EF2" w:rsidRDefault="00AD2CCD" w:rsidP="00D86E43">
            <w:pPr>
              <w:rPr>
                <w:rFonts w:ascii="Urbane Rounded Bold" w:hAnsi="Urbane Rounded Bold"/>
                <w:color w:val="F59D0F" w:themeColor="background1"/>
                <w:sz w:val="24"/>
                <w:lang w:val="de-DE"/>
              </w:rPr>
            </w:pPr>
            <w:r w:rsidRPr="00565EF2">
              <w:rPr>
                <w:rFonts w:ascii="Urbane Rounded Bold" w:hAnsi="Urbane Rounded Bold"/>
                <w:color w:val="F59D0F" w:themeColor="background1"/>
                <w:sz w:val="24"/>
                <w:lang w:val="de-DE"/>
              </w:rPr>
              <w:t>Kontaktdaten</w:t>
            </w:r>
            <w:r w:rsidR="001F2CFF">
              <w:rPr>
                <w:rFonts w:ascii="Urbane Rounded Bold" w:hAnsi="Urbane Rounded Bold"/>
                <w:color w:val="F59D0F" w:themeColor="background1"/>
                <w:sz w:val="24"/>
                <w:lang w:val="de-DE"/>
              </w:rPr>
              <w:t xml:space="preserve"> Schule</w:t>
            </w:r>
          </w:p>
        </w:tc>
      </w:tr>
      <w:tr w:rsidR="00AD2CCD" w:rsidRPr="009424E9" w14:paraId="50E3233B" w14:textId="77777777" w:rsidTr="00565EF2">
        <w:tc>
          <w:tcPr>
            <w:tcW w:w="3256" w:type="dxa"/>
            <w:tcBorders>
              <w:bottom w:val="single" w:sz="4" w:space="0" w:color="auto"/>
              <w:right w:val="nil"/>
            </w:tcBorders>
            <w:tcMar>
              <w:top w:w="108" w:type="dxa"/>
              <w:bottom w:w="108" w:type="dxa"/>
            </w:tcMar>
          </w:tcPr>
          <w:p w14:paraId="32BE50C6" w14:textId="72987364" w:rsidR="00AD2CCD" w:rsidRPr="00565EF2" w:rsidRDefault="00AD2CCD" w:rsidP="00D86E43">
            <w:pPr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</w:pPr>
            <w:r w:rsidRPr="00565EF2"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  <w:t>Schulhaus</w:t>
            </w:r>
            <w:r w:rsidR="00565EF2"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  <w:t>:</w:t>
            </w:r>
          </w:p>
        </w:tc>
        <w:tc>
          <w:tcPr>
            <w:tcW w:w="6378" w:type="dxa"/>
            <w:tcBorders>
              <w:left w:val="nil"/>
              <w:bottom w:val="single" w:sz="4" w:space="0" w:color="auto"/>
            </w:tcBorders>
            <w:tcMar>
              <w:top w:w="108" w:type="dxa"/>
              <w:bottom w:w="108" w:type="dxa"/>
            </w:tcMar>
          </w:tcPr>
          <w:sdt>
            <w:sdtPr>
              <w:rPr>
                <w:rFonts w:ascii="Urbane Rounded Light" w:hAnsi="Urbane Rounded Light" w:cstheme="minorHAnsi"/>
                <w:szCs w:val="22"/>
              </w:rPr>
              <w:id w:val="1423222743"/>
              <w:placeholder>
                <w:docPart w:val="9090C19ADEAA4426824446A59A564AAC"/>
              </w:placeholder>
              <w:showingPlcHdr/>
            </w:sdtPr>
            <w:sdtEndPr/>
            <w:sdtContent>
              <w:p w14:paraId="4A2D8F66" w14:textId="77777777" w:rsidR="00AD2CCD" w:rsidRPr="00565EF2" w:rsidRDefault="00AD2CCD" w:rsidP="00D86E43">
                <w:pPr>
                  <w:rPr>
                    <w:rFonts w:ascii="Urbane Rounded Light" w:hAnsi="Urbane Rounded Light" w:cstheme="minorHAnsi"/>
                    <w:sz w:val="20"/>
                    <w:szCs w:val="22"/>
                  </w:rPr>
                </w:pPr>
                <w:r w:rsidRPr="00565EF2">
                  <w:rPr>
                    <w:rFonts w:ascii="Urbane Rounded Light" w:hAnsi="Urbane Rounded Light" w:cstheme="minorHAnsi"/>
                    <w:sz w:val="20"/>
                    <w:szCs w:val="22"/>
                  </w:rPr>
                  <w:t>Klicken oder tippen Sie hier, um Text einzugeben.</w:t>
                </w:r>
              </w:p>
            </w:sdtContent>
          </w:sdt>
        </w:tc>
      </w:tr>
      <w:tr w:rsidR="00AD2CCD" w:rsidRPr="009424E9" w14:paraId="6686552A" w14:textId="77777777" w:rsidTr="00565EF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08" w:type="dxa"/>
              <w:bottom w:w="108" w:type="dxa"/>
            </w:tcMar>
          </w:tcPr>
          <w:p w14:paraId="34CB6CD8" w14:textId="23042F54" w:rsidR="00AD2CCD" w:rsidRPr="00565EF2" w:rsidRDefault="00AD2CCD" w:rsidP="00D86E43">
            <w:pPr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</w:pPr>
            <w:r w:rsidRPr="00565EF2"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  <w:t>Adresse (Strasse, PLZ, Ort)</w:t>
            </w:r>
            <w:r w:rsidR="00565EF2"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  <w:t>: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108" w:type="dxa"/>
              <w:bottom w:w="108" w:type="dxa"/>
            </w:tcMar>
          </w:tcPr>
          <w:sdt>
            <w:sdtPr>
              <w:rPr>
                <w:rFonts w:ascii="Urbane Rounded Light" w:hAnsi="Urbane Rounded Light" w:cstheme="minorHAnsi"/>
                <w:szCs w:val="22"/>
              </w:rPr>
              <w:id w:val="909811412"/>
              <w:placeholder>
                <w:docPart w:val="126BF1D361A04189B1FA98EAEFBF9E89"/>
              </w:placeholder>
              <w:showingPlcHdr/>
            </w:sdtPr>
            <w:sdtEndPr/>
            <w:sdtContent>
              <w:p w14:paraId="7B1B6F36" w14:textId="5765A775" w:rsidR="00AD2CCD" w:rsidRPr="00565EF2" w:rsidRDefault="004B6BC4" w:rsidP="00D86E43">
                <w:pPr>
                  <w:rPr>
                    <w:rFonts w:ascii="Urbane Rounded Light" w:hAnsi="Urbane Rounded Light" w:cstheme="minorHAnsi"/>
                    <w:sz w:val="20"/>
                    <w:szCs w:val="22"/>
                  </w:rPr>
                </w:pPr>
                <w:r w:rsidRPr="001F2CFF">
                  <w:rPr>
                    <w:rFonts w:ascii="Urbane Rounded Light" w:hAnsi="Urbane Rounded Light" w:cstheme="minorHAnsi"/>
                    <w:sz w:val="20"/>
                    <w:szCs w:val="22"/>
                  </w:rPr>
                  <w:t>Klicken oder tippen Sie hier, um Text einzugeben.</w:t>
                </w:r>
              </w:p>
            </w:sdtContent>
          </w:sdt>
        </w:tc>
      </w:tr>
      <w:tr w:rsidR="00AD2CCD" w:rsidRPr="009424E9" w14:paraId="60BDAAE2" w14:textId="77777777" w:rsidTr="00565EF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08" w:type="dxa"/>
              <w:bottom w:w="108" w:type="dxa"/>
            </w:tcMar>
          </w:tcPr>
          <w:p w14:paraId="4A7E117C" w14:textId="0554D88C" w:rsidR="00AD2CCD" w:rsidRPr="00565EF2" w:rsidRDefault="00AD2CCD" w:rsidP="00D86E43">
            <w:pPr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</w:pPr>
            <w:r w:rsidRPr="00565EF2"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  <w:t>Name der Lehrperson</w:t>
            </w:r>
            <w:r w:rsidR="00565EF2"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  <w:t>: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108" w:type="dxa"/>
              <w:bottom w:w="108" w:type="dxa"/>
            </w:tcMar>
          </w:tcPr>
          <w:sdt>
            <w:sdtPr>
              <w:rPr>
                <w:rFonts w:ascii="Urbane Rounded Light" w:hAnsi="Urbane Rounded Light" w:cstheme="minorHAnsi"/>
                <w:szCs w:val="22"/>
              </w:rPr>
              <w:id w:val="-1924102887"/>
              <w:placeholder>
                <w:docPart w:val="6C32A783CF5F44EC85BA04D3331D1D89"/>
              </w:placeholder>
              <w:showingPlcHdr/>
            </w:sdtPr>
            <w:sdtEndPr/>
            <w:sdtContent>
              <w:p w14:paraId="6171AB18" w14:textId="77777777" w:rsidR="00AD2CCD" w:rsidRPr="00565EF2" w:rsidRDefault="00AD2CCD" w:rsidP="00D86E43">
                <w:pPr>
                  <w:rPr>
                    <w:rFonts w:ascii="Urbane Rounded Light" w:hAnsi="Urbane Rounded Light" w:cstheme="minorHAnsi"/>
                    <w:sz w:val="20"/>
                    <w:szCs w:val="22"/>
                  </w:rPr>
                </w:pPr>
                <w:r w:rsidRPr="00565EF2">
                  <w:rPr>
                    <w:rFonts w:ascii="Urbane Rounded Light" w:hAnsi="Urbane Rounded Light" w:cstheme="minorHAnsi"/>
                    <w:sz w:val="20"/>
                    <w:szCs w:val="22"/>
                  </w:rPr>
                  <w:t>Klicken oder tippen Sie hier, um Text einzugeben.</w:t>
                </w:r>
              </w:p>
            </w:sdtContent>
          </w:sdt>
        </w:tc>
      </w:tr>
      <w:tr w:rsidR="00AD2CCD" w:rsidRPr="009424E9" w14:paraId="5B37AFED" w14:textId="77777777" w:rsidTr="00565EF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08" w:type="dxa"/>
              <w:bottom w:w="108" w:type="dxa"/>
            </w:tcMar>
          </w:tcPr>
          <w:p w14:paraId="675180E8" w14:textId="60DB1B78" w:rsidR="00AD2CCD" w:rsidRPr="00565EF2" w:rsidRDefault="00AD2CCD" w:rsidP="00D86E43">
            <w:pPr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</w:pPr>
            <w:r w:rsidRPr="00565EF2"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  <w:t>Mail Lehrperson</w:t>
            </w:r>
            <w:r w:rsidR="00565EF2"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  <w:t>: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108" w:type="dxa"/>
              <w:bottom w:w="108" w:type="dxa"/>
            </w:tcMar>
          </w:tcPr>
          <w:sdt>
            <w:sdtPr>
              <w:rPr>
                <w:rFonts w:ascii="Urbane Rounded Light" w:hAnsi="Urbane Rounded Light" w:cstheme="minorHAnsi"/>
                <w:szCs w:val="22"/>
              </w:rPr>
              <w:id w:val="1945119122"/>
              <w:placeholder>
                <w:docPart w:val="BBD55DACDFA74B5DAE77E670772739F5"/>
              </w:placeholder>
              <w:showingPlcHdr/>
            </w:sdtPr>
            <w:sdtEndPr/>
            <w:sdtContent>
              <w:p w14:paraId="3CCB3832" w14:textId="77777777" w:rsidR="00AD2CCD" w:rsidRPr="00565EF2" w:rsidRDefault="00AD2CCD" w:rsidP="00D86E43">
                <w:pPr>
                  <w:rPr>
                    <w:rFonts w:ascii="Urbane Rounded Light" w:hAnsi="Urbane Rounded Light" w:cstheme="minorHAnsi"/>
                    <w:sz w:val="20"/>
                    <w:szCs w:val="22"/>
                  </w:rPr>
                </w:pPr>
                <w:r w:rsidRPr="00565EF2">
                  <w:rPr>
                    <w:rFonts w:ascii="Urbane Rounded Light" w:hAnsi="Urbane Rounded Light" w:cstheme="minorHAnsi"/>
                    <w:sz w:val="20"/>
                    <w:szCs w:val="22"/>
                  </w:rPr>
                  <w:t>Klicken oder tippen Sie hier, um Text einzugeben.</w:t>
                </w:r>
              </w:p>
            </w:sdtContent>
          </w:sdt>
        </w:tc>
      </w:tr>
      <w:tr w:rsidR="00AD2CCD" w:rsidRPr="009424E9" w14:paraId="394B236C" w14:textId="77777777" w:rsidTr="00565EF2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08" w:type="dxa"/>
              <w:bottom w:w="108" w:type="dxa"/>
            </w:tcMar>
          </w:tcPr>
          <w:p w14:paraId="0265082B" w14:textId="13F95FC1" w:rsidR="00AD2CCD" w:rsidRPr="00565EF2" w:rsidRDefault="00AD2CCD" w:rsidP="00D86E43">
            <w:pPr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</w:pPr>
            <w:r w:rsidRPr="00565EF2"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  <w:t>Tel. Lehrperson</w:t>
            </w:r>
            <w:r w:rsidR="00565EF2"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  <w:t>: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108" w:type="dxa"/>
              <w:bottom w:w="108" w:type="dxa"/>
            </w:tcMar>
          </w:tcPr>
          <w:sdt>
            <w:sdtPr>
              <w:rPr>
                <w:rFonts w:ascii="Urbane Rounded Light" w:hAnsi="Urbane Rounded Light" w:cstheme="minorHAnsi"/>
                <w:szCs w:val="22"/>
              </w:rPr>
              <w:id w:val="414981821"/>
              <w:placeholder>
                <w:docPart w:val="37B94C41B32148D1BC264722A2A7D4EB"/>
              </w:placeholder>
              <w:showingPlcHdr/>
            </w:sdtPr>
            <w:sdtEndPr/>
            <w:sdtContent>
              <w:p w14:paraId="78F710C4" w14:textId="77777777" w:rsidR="00AD2CCD" w:rsidRPr="00565EF2" w:rsidRDefault="00AD2CCD" w:rsidP="00D86E43">
                <w:pPr>
                  <w:rPr>
                    <w:rFonts w:ascii="Urbane Rounded Light" w:hAnsi="Urbane Rounded Light" w:cstheme="minorHAnsi"/>
                    <w:sz w:val="20"/>
                    <w:szCs w:val="22"/>
                  </w:rPr>
                </w:pPr>
                <w:r w:rsidRPr="00565EF2">
                  <w:rPr>
                    <w:rFonts w:ascii="Urbane Rounded Light" w:hAnsi="Urbane Rounded Light" w:cstheme="minorHAnsi"/>
                    <w:sz w:val="20"/>
                    <w:szCs w:val="22"/>
                  </w:rPr>
                  <w:t>Klicken oder tippen Sie hier, um Text einzugeben.</w:t>
                </w:r>
              </w:p>
            </w:sdtContent>
          </w:sdt>
        </w:tc>
      </w:tr>
      <w:tr w:rsidR="00565EF2" w:rsidRPr="009424E9" w14:paraId="2B85081A" w14:textId="77777777" w:rsidTr="00E53BB1">
        <w:trPr>
          <w:trHeight w:val="527"/>
        </w:trPr>
        <w:tc>
          <w:tcPr>
            <w:tcW w:w="3256" w:type="dxa"/>
            <w:tcBorders>
              <w:top w:val="single" w:sz="4" w:space="0" w:color="auto"/>
              <w:right w:val="nil"/>
            </w:tcBorders>
            <w:tcMar>
              <w:top w:w="108" w:type="dxa"/>
              <w:bottom w:w="108" w:type="dxa"/>
            </w:tcMar>
          </w:tcPr>
          <w:p w14:paraId="2C4BB15E" w14:textId="417E98FF" w:rsidR="00565EF2" w:rsidRPr="00565EF2" w:rsidRDefault="001F2CFF" w:rsidP="00565EF2">
            <w:pPr>
              <w:rPr>
                <w:rFonts w:ascii="Urbane Rounded Light" w:hAnsi="Urbane Rounded Light" w:cstheme="minorHAnsi"/>
                <w:b/>
                <w:bCs/>
                <w:szCs w:val="22"/>
              </w:rPr>
            </w:pPr>
            <w:r w:rsidRPr="001F2CFF"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  <w:t>«</w:t>
            </w:r>
            <w:r w:rsidR="00861BF8" w:rsidRPr="001F2CFF"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  <w:t>f</w:t>
            </w:r>
            <w:r w:rsidR="00565EF2" w:rsidRPr="001F2CFF"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  <w:t>it4future</w:t>
            </w:r>
            <w:r w:rsidRPr="001F2CFF"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  <w:t>»</w:t>
            </w:r>
            <w:r w:rsidR="00565EF2" w:rsidRPr="00565EF2"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  <w:t xml:space="preserve"> Partnerschule?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</w:tcBorders>
            <w:tcMar>
              <w:top w:w="108" w:type="dxa"/>
              <w:bottom w:w="108" w:type="dxa"/>
            </w:tcMar>
          </w:tcPr>
          <w:p w14:paraId="64B672CE" w14:textId="18F09599" w:rsidR="00565EF2" w:rsidRPr="00565EF2" w:rsidRDefault="000D7662" w:rsidP="00565EF2">
            <w:pPr>
              <w:rPr>
                <w:rFonts w:ascii="Urbane Rounded Light" w:hAnsi="Urbane Rounded Light" w:cstheme="minorHAnsi"/>
                <w:sz w:val="20"/>
              </w:rPr>
            </w:pPr>
            <w:sdt>
              <w:sdtPr>
                <w:rPr>
                  <w:rFonts w:ascii="Segoe UI Symbol" w:hAnsi="Segoe UI Symbol" w:cs="Segoe UI Symbol"/>
                </w:rPr>
                <w:id w:val="1846900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BC4">
                  <w:rPr>
                    <w:rFonts w:ascii="MS Gothic" w:eastAsia="MS Gothic" w:hAnsi="MS Gothic" w:cs="Segoe UI Symbol" w:hint="eastAsia"/>
                    <w:sz w:val="20"/>
                  </w:rPr>
                  <w:t>☐</w:t>
                </w:r>
              </w:sdtContent>
            </w:sdt>
            <w:r w:rsidR="00565EF2" w:rsidRPr="00565EF2">
              <w:rPr>
                <w:rFonts w:ascii="Urbane Rounded Light" w:hAnsi="Urbane Rounded Light" w:cstheme="minorHAnsi"/>
                <w:sz w:val="20"/>
              </w:rPr>
              <w:t xml:space="preserve"> Ja</w:t>
            </w:r>
          </w:p>
          <w:p w14:paraId="6EE03CAF" w14:textId="43EC7359" w:rsidR="00565EF2" w:rsidRPr="00565EF2" w:rsidRDefault="000D7662" w:rsidP="00E53BB1">
            <w:pPr>
              <w:spacing w:after="0"/>
              <w:ind w:left="28" w:hanging="28"/>
              <w:rPr>
                <w:rFonts w:ascii="Urbane Rounded Light" w:hAnsi="Urbane Rounded Light" w:cstheme="minorHAnsi"/>
                <w:szCs w:val="22"/>
              </w:rPr>
            </w:pPr>
            <w:sdt>
              <w:sdtPr>
                <w:rPr>
                  <w:rFonts w:ascii="MS Gothic" w:eastAsia="MS Gothic" w:hAnsi="MS Gothic" w:cs="Segoe UI Symbol"/>
                  <w:szCs w:val="22"/>
                </w:rPr>
                <w:id w:val="1029681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BC4">
                  <w:rPr>
                    <w:rFonts w:ascii="MS Gothic" w:eastAsia="MS Gothic" w:hAnsi="MS Gothic" w:cs="Segoe UI Symbol" w:hint="eastAsia"/>
                    <w:sz w:val="20"/>
                    <w:szCs w:val="22"/>
                  </w:rPr>
                  <w:t>☐</w:t>
                </w:r>
              </w:sdtContent>
            </w:sdt>
            <w:r w:rsidR="00565EF2" w:rsidRPr="00565EF2">
              <w:rPr>
                <w:rFonts w:ascii="Urbane Rounded Light" w:hAnsi="Urbane Rounded Light" w:cstheme="minorHAnsi"/>
                <w:sz w:val="20"/>
                <w:szCs w:val="22"/>
              </w:rPr>
              <w:t xml:space="preserve"> Nein</w:t>
            </w:r>
          </w:p>
        </w:tc>
      </w:tr>
      <w:tr w:rsidR="001F2CFF" w:rsidRPr="00565EF2" w14:paraId="05BBB6B7" w14:textId="77777777" w:rsidTr="001F2C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6" w:type="dxa"/>
          </w:tcPr>
          <w:p w14:paraId="50E91CA2" w14:textId="77777777" w:rsidR="001F2CFF" w:rsidRPr="00565EF2" w:rsidRDefault="001F2CFF" w:rsidP="0086288A">
            <w:pPr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</w:pPr>
            <w:r w:rsidRPr="00565EF2"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  <w:t>Klassenstufe</w:t>
            </w:r>
            <w:r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  <w:t>:</w:t>
            </w:r>
          </w:p>
        </w:tc>
        <w:tc>
          <w:tcPr>
            <w:tcW w:w="6378" w:type="dxa"/>
          </w:tcPr>
          <w:p w14:paraId="19FC4D11" w14:textId="77777777" w:rsidR="001F2CFF" w:rsidRPr="00565EF2" w:rsidRDefault="000D7662" w:rsidP="0086288A">
            <w:pPr>
              <w:rPr>
                <w:rFonts w:ascii="Urbane Rounded Light" w:hAnsi="Urbane Rounded Light" w:cs="Segoe UI Symbol"/>
                <w:sz w:val="20"/>
              </w:rPr>
            </w:pPr>
            <w:sdt>
              <w:sdtPr>
                <w:rPr>
                  <w:rFonts w:ascii="Segoe UI Symbol" w:hAnsi="Segoe UI Symbol" w:cs="Segoe UI Symbol"/>
                </w:rPr>
                <w:id w:val="-783116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CFF">
                  <w:rPr>
                    <w:rFonts w:ascii="MS Gothic" w:eastAsia="MS Gothic" w:hAnsi="MS Gothic" w:cs="Segoe UI Symbol" w:hint="eastAsia"/>
                    <w:sz w:val="20"/>
                  </w:rPr>
                  <w:t>☐</w:t>
                </w:r>
              </w:sdtContent>
            </w:sdt>
            <w:r w:rsidR="001F2CFF" w:rsidRPr="00565EF2">
              <w:rPr>
                <w:rFonts w:ascii="Segoe UI Symbol" w:hAnsi="Segoe UI Symbol" w:cs="Segoe UI Symbol"/>
                <w:sz w:val="20"/>
              </w:rPr>
              <w:t xml:space="preserve"> </w:t>
            </w:r>
            <w:r w:rsidR="001F2CFF" w:rsidRPr="00565EF2">
              <w:rPr>
                <w:rFonts w:ascii="Urbane Rounded Light" w:hAnsi="Urbane Rounded Light" w:cs="Segoe UI Symbol"/>
                <w:sz w:val="20"/>
              </w:rPr>
              <w:t>1. Klasse</w:t>
            </w:r>
          </w:p>
          <w:p w14:paraId="7F255353" w14:textId="77777777" w:rsidR="001F2CFF" w:rsidRPr="00565EF2" w:rsidRDefault="000D7662" w:rsidP="0086288A">
            <w:pPr>
              <w:ind w:left="36" w:hanging="36"/>
              <w:rPr>
                <w:rFonts w:ascii="Urbane Rounded Light" w:hAnsi="Urbane Rounded Light" w:cs="Segoe UI Symbol"/>
                <w:sz w:val="20"/>
              </w:rPr>
            </w:pPr>
            <w:sdt>
              <w:sdtPr>
                <w:rPr>
                  <w:rFonts w:ascii="Urbane Rounded Light" w:hAnsi="Urbane Rounded Light" w:cs="Segoe UI Symbol"/>
                </w:rPr>
                <w:id w:val="1986663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CFF">
                  <w:rPr>
                    <w:rFonts w:ascii="MS Gothic" w:eastAsia="MS Gothic" w:hAnsi="MS Gothic" w:cs="Segoe UI Symbol" w:hint="eastAsia"/>
                    <w:sz w:val="20"/>
                  </w:rPr>
                  <w:t>☐</w:t>
                </w:r>
              </w:sdtContent>
            </w:sdt>
            <w:r w:rsidR="001F2CFF" w:rsidRPr="00565EF2">
              <w:rPr>
                <w:rFonts w:ascii="Urbane Rounded Light" w:hAnsi="Urbane Rounded Light" w:cs="Segoe UI Symbol"/>
                <w:sz w:val="20"/>
              </w:rPr>
              <w:t xml:space="preserve"> 2. Klasse</w:t>
            </w:r>
          </w:p>
          <w:p w14:paraId="55FA824C" w14:textId="77777777" w:rsidR="001F2CFF" w:rsidRPr="00565EF2" w:rsidRDefault="000D7662" w:rsidP="0086288A">
            <w:pPr>
              <w:rPr>
                <w:rFonts w:ascii="Urbane Rounded Light" w:hAnsi="Urbane Rounded Light" w:cs="Segoe UI Symbol"/>
                <w:sz w:val="20"/>
              </w:rPr>
            </w:pPr>
            <w:sdt>
              <w:sdtPr>
                <w:rPr>
                  <w:rFonts w:ascii="Urbane Rounded Light" w:hAnsi="Urbane Rounded Light" w:cs="Segoe UI Symbol"/>
                </w:rPr>
                <w:id w:val="-765151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CFF">
                  <w:rPr>
                    <w:rFonts w:ascii="MS Gothic" w:eastAsia="MS Gothic" w:hAnsi="MS Gothic" w:cs="Segoe UI Symbol" w:hint="eastAsia"/>
                    <w:sz w:val="20"/>
                  </w:rPr>
                  <w:t>☐</w:t>
                </w:r>
              </w:sdtContent>
            </w:sdt>
            <w:r w:rsidR="001F2CFF" w:rsidRPr="00565EF2">
              <w:rPr>
                <w:rFonts w:ascii="Urbane Rounded Light" w:hAnsi="Urbane Rounded Light" w:cs="Segoe UI Symbol"/>
                <w:sz w:val="20"/>
              </w:rPr>
              <w:t xml:space="preserve"> 3. Klasse</w:t>
            </w:r>
          </w:p>
          <w:p w14:paraId="0665943A" w14:textId="77777777" w:rsidR="001F2CFF" w:rsidRPr="00565EF2" w:rsidRDefault="000D7662" w:rsidP="0086288A">
            <w:pPr>
              <w:rPr>
                <w:rFonts w:ascii="Urbane Rounded Light" w:hAnsi="Urbane Rounded Light" w:cs="Segoe UI Symbol"/>
                <w:sz w:val="20"/>
              </w:rPr>
            </w:pPr>
            <w:sdt>
              <w:sdtPr>
                <w:rPr>
                  <w:rFonts w:ascii="Urbane Rounded Light" w:hAnsi="Urbane Rounded Light" w:cs="Segoe UI Symbol"/>
                </w:rPr>
                <w:id w:val="525913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CFF">
                  <w:rPr>
                    <w:rFonts w:ascii="MS Gothic" w:eastAsia="MS Gothic" w:hAnsi="MS Gothic" w:cs="Segoe UI Symbol" w:hint="eastAsia"/>
                    <w:sz w:val="20"/>
                  </w:rPr>
                  <w:t>☐</w:t>
                </w:r>
              </w:sdtContent>
            </w:sdt>
            <w:r w:rsidR="001F2CFF" w:rsidRPr="00565EF2">
              <w:rPr>
                <w:rFonts w:ascii="Urbane Rounded Light" w:hAnsi="Urbane Rounded Light" w:cs="Segoe UI Symbol"/>
                <w:sz w:val="20"/>
              </w:rPr>
              <w:t xml:space="preserve"> 4. Klasse</w:t>
            </w:r>
          </w:p>
          <w:p w14:paraId="01F416CB" w14:textId="77777777" w:rsidR="001F2CFF" w:rsidRPr="00565EF2" w:rsidRDefault="000D7662" w:rsidP="0086288A">
            <w:pPr>
              <w:rPr>
                <w:rFonts w:ascii="Urbane Rounded Light" w:hAnsi="Urbane Rounded Light" w:cs="Segoe UI Symbol"/>
                <w:sz w:val="20"/>
              </w:rPr>
            </w:pPr>
            <w:sdt>
              <w:sdtPr>
                <w:rPr>
                  <w:rFonts w:ascii="Urbane Rounded Light" w:hAnsi="Urbane Rounded Light" w:cs="Segoe UI Symbol"/>
                </w:rPr>
                <w:id w:val="35285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CFF">
                  <w:rPr>
                    <w:rFonts w:ascii="MS Gothic" w:eastAsia="MS Gothic" w:hAnsi="MS Gothic" w:cs="Segoe UI Symbol" w:hint="eastAsia"/>
                    <w:sz w:val="20"/>
                  </w:rPr>
                  <w:t>☐</w:t>
                </w:r>
              </w:sdtContent>
            </w:sdt>
            <w:r w:rsidR="001F2CFF" w:rsidRPr="00565EF2">
              <w:rPr>
                <w:rFonts w:ascii="Urbane Rounded Light" w:hAnsi="Urbane Rounded Light" w:cs="Segoe UI Symbol"/>
                <w:sz w:val="20"/>
              </w:rPr>
              <w:t xml:space="preserve"> 5. Klasse</w:t>
            </w:r>
          </w:p>
          <w:p w14:paraId="0C1B132F" w14:textId="77777777" w:rsidR="001F2CFF" w:rsidRPr="00565EF2" w:rsidRDefault="000D7662" w:rsidP="0086288A">
            <w:pPr>
              <w:spacing w:after="0"/>
              <w:rPr>
                <w:rFonts w:ascii="Segoe UI Symbol" w:hAnsi="Segoe UI Symbol" w:cs="Segoe UI Symbol"/>
                <w:sz w:val="20"/>
              </w:rPr>
            </w:pPr>
            <w:sdt>
              <w:sdtPr>
                <w:rPr>
                  <w:rFonts w:ascii="Urbane Rounded Light" w:hAnsi="Urbane Rounded Light" w:cs="Segoe UI Symbol"/>
                </w:rPr>
                <w:id w:val="-2086524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CFF">
                  <w:rPr>
                    <w:rFonts w:ascii="MS Gothic" w:eastAsia="MS Gothic" w:hAnsi="MS Gothic" w:cs="Segoe UI Symbol" w:hint="eastAsia"/>
                    <w:sz w:val="20"/>
                  </w:rPr>
                  <w:t>☐</w:t>
                </w:r>
              </w:sdtContent>
            </w:sdt>
            <w:r w:rsidR="001F2CFF" w:rsidRPr="00565EF2">
              <w:rPr>
                <w:rFonts w:ascii="Urbane Rounded Light" w:hAnsi="Urbane Rounded Light" w:cs="Segoe UI Symbol"/>
                <w:sz w:val="20"/>
              </w:rPr>
              <w:t xml:space="preserve"> 6. Klasse</w:t>
            </w:r>
          </w:p>
        </w:tc>
      </w:tr>
      <w:tr w:rsidR="001F2CFF" w:rsidRPr="00565EF2" w14:paraId="3F508CFF" w14:textId="77777777" w:rsidTr="001F2C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6" w:type="dxa"/>
          </w:tcPr>
          <w:p w14:paraId="0D5D3D47" w14:textId="77777777" w:rsidR="001F2CFF" w:rsidRPr="00565EF2" w:rsidRDefault="001F2CFF" w:rsidP="0086288A">
            <w:pPr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</w:pPr>
            <w:r w:rsidRPr="00565EF2"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  <w:t>Anzahl Kinder</w:t>
            </w:r>
            <w:r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  <w:t>:</w:t>
            </w:r>
          </w:p>
        </w:tc>
        <w:tc>
          <w:tcPr>
            <w:tcW w:w="6378" w:type="dxa"/>
          </w:tcPr>
          <w:sdt>
            <w:sdtPr>
              <w:rPr>
                <w:rFonts w:ascii="Urbane Rounded Light" w:hAnsi="Urbane Rounded Light" w:cstheme="minorHAnsi"/>
                <w:szCs w:val="22"/>
              </w:rPr>
              <w:id w:val="-1906983142"/>
              <w:placeholder>
                <w:docPart w:val="37177AB758EE4903A68ECA7D163064B6"/>
              </w:placeholder>
              <w:showingPlcHdr/>
            </w:sdtPr>
            <w:sdtEndPr/>
            <w:sdtContent>
              <w:p w14:paraId="4D0476DB" w14:textId="77777777" w:rsidR="001F2CFF" w:rsidRPr="00565EF2" w:rsidRDefault="001F2CFF" w:rsidP="0086288A">
                <w:pPr>
                  <w:rPr>
                    <w:rFonts w:ascii="Urbane Rounded Light" w:hAnsi="Urbane Rounded Light" w:cstheme="minorHAnsi"/>
                    <w:sz w:val="20"/>
                    <w:szCs w:val="22"/>
                  </w:rPr>
                </w:pPr>
                <w:r w:rsidRPr="00565EF2">
                  <w:rPr>
                    <w:rFonts w:ascii="Urbane Rounded Light" w:hAnsi="Urbane Rounded Light" w:cstheme="minorHAnsi"/>
                    <w:sz w:val="20"/>
                    <w:szCs w:val="22"/>
                  </w:rPr>
                  <w:t>Klicken oder tippen Sie hier, um Text einzugeben.</w:t>
                </w:r>
              </w:p>
            </w:sdtContent>
          </w:sdt>
        </w:tc>
      </w:tr>
      <w:tr w:rsidR="001F2CFF" w:rsidRPr="00565EF2" w14:paraId="29943168" w14:textId="77777777" w:rsidTr="001F2C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6" w:type="dxa"/>
          </w:tcPr>
          <w:p w14:paraId="0FA0B9F0" w14:textId="19EAA68E" w:rsidR="001F2CFF" w:rsidRPr="00565EF2" w:rsidRDefault="001F2CFF" w:rsidP="0086288A">
            <w:pPr>
              <w:rPr>
                <w:rFonts w:ascii="Urbane Rounded Light" w:hAnsi="Urbane Rounded Light" w:cstheme="minorHAnsi"/>
                <w:b/>
                <w:bCs/>
                <w:szCs w:val="22"/>
              </w:rPr>
            </w:pPr>
            <w:r w:rsidRPr="001F2CFF">
              <w:rPr>
                <w:rFonts w:ascii="Urbane Rounded Light" w:hAnsi="Urbane Rounded Light" w:cstheme="minorHAnsi"/>
                <w:b/>
                <w:bCs/>
                <w:sz w:val="20"/>
                <w:szCs w:val="20"/>
              </w:rPr>
              <w:t>Anzahl Lehr-</w:t>
            </w:r>
            <w:r>
              <w:rPr>
                <w:rFonts w:ascii="Urbane Rounded Light" w:hAnsi="Urbane Rounded Light" w:cstheme="minorHAnsi"/>
                <w:b/>
                <w:bCs/>
                <w:sz w:val="20"/>
                <w:szCs w:val="20"/>
              </w:rPr>
              <w:t>/</w:t>
            </w:r>
            <w:r w:rsidRPr="001F2CFF">
              <w:rPr>
                <w:rFonts w:ascii="Urbane Rounded Light" w:hAnsi="Urbane Rounded Light" w:cstheme="minorHAnsi"/>
                <w:b/>
                <w:bCs/>
                <w:sz w:val="20"/>
                <w:szCs w:val="20"/>
              </w:rPr>
              <w:t>Hilfspersonen:</w:t>
            </w:r>
          </w:p>
        </w:tc>
        <w:tc>
          <w:tcPr>
            <w:tcW w:w="6378" w:type="dxa"/>
          </w:tcPr>
          <w:sdt>
            <w:sdtPr>
              <w:rPr>
                <w:rFonts w:ascii="Urbane Rounded Light" w:hAnsi="Urbane Rounded Light" w:cstheme="minorHAnsi"/>
                <w:szCs w:val="22"/>
              </w:rPr>
              <w:id w:val="-986167026"/>
              <w:placeholder>
                <w:docPart w:val="1B11EF7914D04320BD7C363B9323BC50"/>
              </w:placeholder>
              <w:showingPlcHdr/>
            </w:sdtPr>
            <w:sdtEndPr/>
            <w:sdtContent>
              <w:p w14:paraId="2409DDF1" w14:textId="2B5CF87A" w:rsidR="001F2CFF" w:rsidRPr="001F2CFF" w:rsidRDefault="001F2CFF" w:rsidP="0086288A">
                <w:pPr>
                  <w:rPr>
                    <w:rFonts w:ascii="Urbane Rounded Light" w:eastAsia="Times New Roman" w:hAnsi="Urbane Rounded Light" w:cstheme="minorHAnsi"/>
                    <w:sz w:val="20"/>
                    <w:szCs w:val="22"/>
                  </w:rPr>
                </w:pPr>
                <w:r w:rsidRPr="00565EF2">
                  <w:rPr>
                    <w:rFonts w:ascii="Urbane Rounded Light" w:hAnsi="Urbane Rounded Light" w:cstheme="minorHAnsi"/>
                    <w:sz w:val="20"/>
                    <w:szCs w:val="22"/>
                  </w:rPr>
                  <w:t>Klicken oder tippen Sie hier, um Text einzugeben.</w:t>
                </w:r>
              </w:p>
            </w:sdtContent>
          </w:sdt>
        </w:tc>
      </w:tr>
    </w:tbl>
    <w:p w14:paraId="7DEF158B" w14:textId="7597CBC9" w:rsidR="00861BF8" w:rsidRDefault="00861BF8" w:rsidP="009424E9">
      <w:pPr>
        <w:spacing w:after="0"/>
        <w:rPr>
          <w:rFonts w:ascii="Urbane Rounded Light" w:hAnsi="Urbane Rounded Light"/>
        </w:rPr>
      </w:pPr>
    </w:p>
    <w:p w14:paraId="5B71D035" w14:textId="77777777" w:rsidR="00861BF8" w:rsidRDefault="00861BF8">
      <w:pPr>
        <w:spacing w:before="0" w:after="0"/>
        <w:rPr>
          <w:rFonts w:ascii="Urbane Rounded Light" w:hAnsi="Urbane Rounded Light"/>
        </w:rPr>
      </w:pPr>
      <w:r>
        <w:rPr>
          <w:rFonts w:ascii="Urbane Rounded Light" w:hAnsi="Urbane Rounded Light"/>
        </w:rPr>
        <w:br w:type="page"/>
      </w:r>
    </w:p>
    <w:p w14:paraId="124069C6" w14:textId="77777777" w:rsidR="001F2CFF" w:rsidRDefault="001F2CFF">
      <w:pPr>
        <w:spacing w:before="0" w:after="0"/>
        <w:rPr>
          <w:rFonts w:ascii="Urbane Rounded Light" w:hAnsi="Urbane Rounded Light"/>
        </w:rPr>
      </w:pPr>
    </w:p>
    <w:p w14:paraId="7EE5C21A" w14:textId="77777777" w:rsidR="001F2CFF" w:rsidRDefault="001F2CFF">
      <w:pPr>
        <w:spacing w:before="0" w:after="0"/>
        <w:rPr>
          <w:rFonts w:ascii="Urbane Rounded Light" w:hAnsi="Urbane Rounded Light"/>
        </w:rPr>
      </w:pPr>
    </w:p>
    <w:p w14:paraId="72847972" w14:textId="77777777" w:rsidR="001F2CFF" w:rsidRDefault="001F2CFF">
      <w:pPr>
        <w:spacing w:before="0" w:after="0"/>
        <w:rPr>
          <w:rFonts w:ascii="Urbane Rounded Light" w:hAnsi="Urbane Rounded Light"/>
        </w:rPr>
      </w:pPr>
    </w:p>
    <w:tbl>
      <w:tblPr>
        <w:tblStyle w:val="Tabellenraster"/>
        <w:tblW w:w="9634" w:type="dxa"/>
        <w:tblBorders>
          <w:top w:val="single" w:sz="4" w:space="0" w:color="2F4A74" w:themeColor="text1"/>
          <w:left w:val="single" w:sz="4" w:space="0" w:color="2F4A74" w:themeColor="text1"/>
          <w:bottom w:val="single" w:sz="4" w:space="0" w:color="2F4A74" w:themeColor="text1"/>
          <w:right w:val="single" w:sz="4" w:space="0" w:color="2F4A74" w:themeColor="text1"/>
          <w:insideH w:val="single" w:sz="4" w:space="0" w:color="2F4A74" w:themeColor="text1"/>
          <w:insideV w:val="single" w:sz="4" w:space="0" w:color="2F4A74" w:themeColor="text1"/>
        </w:tblBorders>
        <w:tblLook w:val="04A0" w:firstRow="1" w:lastRow="0" w:firstColumn="1" w:lastColumn="0" w:noHBand="0" w:noVBand="1"/>
      </w:tblPr>
      <w:tblGrid>
        <w:gridCol w:w="4390"/>
        <w:gridCol w:w="5244"/>
      </w:tblGrid>
      <w:tr w:rsidR="006118A6" w:rsidRPr="009424E9" w14:paraId="4C9DC91A" w14:textId="77777777" w:rsidTr="00565EF2">
        <w:trPr>
          <w:trHeight w:val="135"/>
        </w:trPr>
        <w:tc>
          <w:tcPr>
            <w:tcW w:w="9634" w:type="dxa"/>
            <w:gridSpan w:val="2"/>
            <w:tcBorders>
              <w:bottom w:val="single" w:sz="4" w:space="0" w:color="2F4A74" w:themeColor="text1"/>
            </w:tcBorders>
            <w:shd w:val="clear" w:color="auto" w:fill="2F4A74" w:themeFill="text1"/>
            <w:tcMar>
              <w:top w:w="108" w:type="dxa"/>
              <w:bottom w:w="108" w:type="dxa"/>
            </w:tcMar>
            <w:vAlign w:val="center"/>
          </w:tcPr>
          <w:p w14:paraId="20F8ED7F" w14:textId="407C4C9F" w:rsidR="006118A6" w:rsidRPr="001F2CFF" w:rsidRDefault="006118A6" w:rsidP="00DA3CE0">
            <w:pPr>
              <w:rPr>
                <w:rFonts w:ascii="Urbane Rounded Light" w:hAnsi="Urbane Rounded Light"/>
                <w:b/>
                <w:color w:val="FFFFFF"/>
                <w:sz w:val="20"/>
                <w:szCs w:val="22"/>
              </w:rPr>
            </w:pPr>
            <w:r w:rsidRPr="001F2CFF">
              <w:rPr>
                <w:rFonts w:ascii="Urbane Rounded Bold" w:hAnsi="Urbane Rounded Bold"/>
                <w:color w:val="F59D0F" w:themeColor="background1"/>
                <w:sz w:val="24"/>
              </w:rPr>
              <w:t>Daten der Projektwoche</w:t>
            </w:r>
            <w:r w:rsidR="001F2CFF" w:rsidRPr="001F2CFF">
              <w:rPr>
                <w:rFonts w:ascii="Urbane Rounded Bold" w:hAnsi="Urbane Rounded Bold"/>
                <w:color w:val="F59D0F" w:themeColor="background1"/>
                <w:sz w:val="24"/>
              </w:rPr>
              <w:t xml:space="preserve"> </w:t>
            </w:r>
            <w:r w:rsidR="001F2CFF">
              <w:rPr>
                <w:rFonts w:ascii="Urbane Rounded Bold" w:hAnsi="Urbane Rounded Bold"/>
                <w:color w:val="F59D0F" w:themeColor="background1"/>
                <w:sz w:val="24"/>
              </w:rPr>
              <w:t>«</w:t>
            </w:r>
            <w:r w:rsidR="001F2CFF" w:rsidRPr="001F2CFF">
              <w:rPr>
                <w:rFonts w:ascii="Urbane Rounded Bold" w:hAnsi="Urbane Rounded Bold"/>
                <w:color w:val="F59D0F" w:themeColor="background1"/>
                <w:sz w:val="24"/>
              </w:rPr>
              <w:t>fit4future</w:t>
            </w:r>
            <w:r w:rsidR="001F2CFF">
              <w:rPr>
                <w:rFonts w:ascii="Urbane Rounded Bold" w:hAnsi="Urbane Rounded Bold"/>
                <w:color w:val="F59D0F" w:themeColor="background1"/>
                <w:sz w:val="24"/>
              </w:rPr>
              <w:t>»</w:t>
            </w:r>
          </w:p>
        </w:tc>
      </w:tr>
      <w:tr w:rsidR="005864B9" w:rsidRPr="009424E9" w14:paraId="192F4635" w14:textId="77777777" w:rsidTr="00565EF2">
        <w:tc>
          <w:tcPr>
            <w:tcW w:w="4390" w:type="dxa"/>
            <w:tcBorders>
              <w:right w:val="nil"/>
            </w:tcBorders>
            <w:tcMar>
              <w:top w:w="108" w:type="dxa"/>
              <w:bottom w:w="108" w:type="dxa"/>
            </w:tcMar>
          </w:tcPr>
          <w:p w14:paraId="5C38B55F" w14:textId="5D8FC746" w:rsidR="005864B9" w:rsidRPr="00565EF2" w:rsidRDefault="005864B9" w:rsidP="00DA3CE0">
            <w:pPr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</w:pPr>
            <w:r w:rsidRPr="00565EF2"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  <w:t>Park</w:t>
            </w:r>
            <w:r w:rsidR="00565EF2"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  <w:t>:</w:t>
            </w:r>
          </w:p>
        </w:tc>
        <w:sdt>
          <w:sdtPr>
            <w:rPr>
              <w:rFonts w:ascii="Urbane Rounded Light" w:hAnsi="Urbane Rounded Light" w:cstheme="minorHAnsi"/>
              <w:szCs w:val="22"/>
            </w:rPr>
            <w:alias w:val="Wählen Sie einen Park aus."/>
            <w:tag w:val="Wählen Sie einen Park aus."/>
            <w:id w:val="-710801952"/>
            <w:placeholder>
              <w:docPart w:val="8D4E770B8BCD404BABC7180107623FA3"/>
            </w:placeholder>
            <w:showingPlcHdr/>
            <w:dropDownList>
              <w:listItem w:displayText="Naturpark Beverin" w:value="Naturpark Beverin"/>
              <w:listItem w:displayText="Naturpark Thal" w:value="Naturpark Thal"/>
              <w:listItem w:displayText="Naturpark Diemtigtal" w:value="Naturpark Diemtigtal"/>
              <w:listItem w:displayText="UNESCO Biosphäre Entlebuch" w:value="UNESCO Biosphäre Entlebuch"/>
              <w:listItem w:displayText="Parc Chasseral" w:value="Parc Chasseral"/>
            </w:dropDownList>
          </w:sdtPr>
          <w:sdtEndPr/>
          <w:sdtContent>
            <w:tc>
              <w:tcPr>
                <w:tcW w:w="5244" w:type="dxa"/>
                <w:tcBorders>
                  <w:left w:val="nil"/>
                </w:tcBorders>
                <w:tcMar>
                  <w:top w:w="108" w:type="dxa"/>
                  <w:bottom w:w="108" w:type="dxa"/>
                </w:tcMar>
              </w:tcPr>
              <w:p w14:paraId="0692EFEE" w14:textId="593D5147" w:rsidR="005864B9" w:rsidRPr="00565EF2" w:rsidRDefault="005864B9" w:rsidP="00F35E46">
                <w:pPr>
                  <w:rPr>
                    <w:rFonts w:ascii="Urbane Rounded Light" w:hAnsi="Urbane Rounded Light" w:cstheme="minorHAnsi"/>
                    <w:sz w:val="20"/>
                    <w:szCs w:val="22"/>
                  </w:rPr>
                </w:pPr>
                <w:r w:rsidRPr="00565EF2">
                  <w:rPr>
                    <w:rFonts w:ascii="Urbane Rounded Light" w:hAnsi="Urbane Rounded Light" w:cstheme="minorHAnsi"/>
                    <w:sz w:val="20"/>
                    <w:szCs w:val="22"/>
                  </w:rPr>
                  <w:t>Wählen Sie ein Element aus.</w:t>
                </w:r>
              </w:p>
            </w:tc>
          </w:sdtContent>
        </w:sdt>
      </w:tr>
      <w:tr w:rsidR="005864B9" w:rsidRPr="009424E9" w14:paraId="0096B13C" w14:textId="77777777" w:rsidTr="00565EF2">
        <w:tc>
          <w:tcPr>
            <w:tcW w:w="4390" w:type="dxa"/>
            <w:tcBorders>
              <w:right w:val="nil"/>
            </w:tcBorders>
            <w:tcMar>
              <w:top w:w="108" w:type="dxa"/>
              <w:bottom w:w="108" w:type="dxa"/>
            </w:tcMar>
          </w:tcPr>
          <w:p w14:paraId="2DF97B2F" w14:textId="034C0910" w:rsidR="005864B9" w:rsidRPr="00565EF2" w:rsidRDefault="005864B9" w:rsidP="00DA3CE0">
            <w:pPr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</w:pPr>
            <w:r w:rsidRPr="00565EF2"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  <w:t>Unterkunft</w:t>
            </w:r>
            <w:r w:rsidR="00565EF2"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  <w:t>:</w:t>
            </w:r>
          </w:p>
        </w:tc>
        <w:tc>
          <w:tcPr>
            <w:tcW w:w="5244" w:type="dxa"/>
            <w:tcBorders>
              <w:left w:val="nil"/>
            </w:tcBorders>
            <w:tcMar>
              <w:top w:w="108" w:type="dxa"/>
              <w:bottom w:w="108" w:type="dxa"/>
            </w:tcMar>
          </w:tcPr>
          <w:sdt>
            <w:sdtPr>
              <w:rPr>
                <w:rFonts w:ascii="Urbane Rounded Light" w:hAnsi="Urbane Rounded Light" w:cstheme="minorHAnsi"/>
                <w:szCs w:val="22"/>
              </w:rPr>
              <w:id w:val="-2104406503"/>
              <w:placeholder>
                <w:docPart w:val="50BCE1A7EAE44D66B2BDE7EF6CDA3667"/>
              </w:placeholder>
              <w:showingPlcHdr/>
            </w:sdtPr>
            <w:sdtEndPr/>
            <w:sdtContent>
              <w:p w14:paraId="56F79676" w14:textId="0B263A69" w:rsidR="005864B9" w:rsidRPr="00565EF2" w:rsidRDefault="005864B9" w:rsidP="00F35E46">
                <w:pPr>
                  <w:rPr>
                    <w:rFonts w:ascii="Urbane Rounded Light" w:hAnsi="Urbane Rounded Light" w:cstheme="minorHAnsi"/>
                    <w:sz w:val="20"/>
                    <w:szCs w:val="22"/>
                  </w:rPr>
                </w:pPr>
                <w:r w:rsidRPr="00565EF2">
                  <w:rPr>
                    <w:rFonts w:ascii="Urbane Rounded Light" w:hAnsi="Urbane Rounded Light" w:cstheme="minorHAnsi"/>
                    <w:sz w:val="20"/>
                    <w:szCs w:val="22"/>
                  </w:rPr>
                  <w:t>Klicken oder tippen Sie hier, um Text einzugeben.</w:t>
                </w:r>
              </w:p>
            </w:sdtContent>
          </w:sdt>
        </w:tc>
      </w:tr>
      <w:bookmarkEnd w:id="0"/>
    </w:tbl>
    <w:p w14:paraId="684F5C84" w14:textId="611FFB5F" w:rsidR="00565EF2" w:rsidRDefault="00565EF2" w:rsidP="009424E9">
      <w:pPr>
        <w:rPr>
          <w:rFonts w:ascii="Urbane Rounded Light" w:hAnsi="Urbane Rounded Light" w:cstheme="minorHAnsi"/>
          <w:lang w:val="de-DE"/>
        </w:rPr>
      </w:pPr>
    </w:p>
    <w:tbl>
      <w:tblPr>
        <w:tblStyle w:val="Tabellenraster"/>
        <w:tblW w:w="9634" w:type="dxa"/>
        <w:tblBorders>
          <w:top w:val="single" w:sz="4" w:space="0" w:color="2F4A74" w:themeColor="text1"/>
          <w:left w:val="single" w:sz="4" w:space="0" w:color="2F4A74" w:themeColor="text1"/>
          <w:bottom w:val="single" w:sz="4" w:space="0" w:color="2F4A74" w:themeColor="text1"/>
          <w:right w:val="single" w:sz="4" w:space="0" w:color="2F4A74" w:themeColor="text1"/>
          <w:insideH w:val="single" w:sz="4" w:space="0" w:color="2F4A74" w:themeColor="text1"/>
          <w:insideV w:val="single" w:sz="4" w:space="0" w:color="2F4A74" w:themeColor="text1"/>
        </w:tblBorders>
        <w:tblLook w:val="04A0" w:firstRow="1" w:lastRow="0" w:firstColumn="1" w:lastColumn="0" w:noHBand="0" w:noVBand="1"/>
      </w:tblPr>
      <w:tblGrid>
        <w:gridCol w:w="4248"/>
        <w:gridCol w:w="5386"/>
      </w:tblGrid>
      <w:tr w:rsidR="006118A6" w:rsidRPr="009424E9" w14:paraId="43573D16" w14:textId="77777777" w:rsidTr="00565EF2">
        <w:tc>
          <w:tcPr>
            <w:tcW w:w="9634" w:type="dxa"/>
            <w:gridSpan w:val="2"/>
            <w:tcBorders>
              <w:bottom w:val="single" w:sz="4" w:space="0" w:color="2F4A74" w:themeColor="text1"/>
            </w:tcBorders>
            <w:shd w:val="clear" w:color="auto" w:fill="2F4A74" w:themeFill="text1"/>
            <w:tcMar>
              <w:top w:w="108" w:type="dxa"/>
              <w:bottom w:w="108" w:type="dxa"/>
            </w:tcMar>
            <w:vAlign w:val="center"/>
          </w:tcPr>
          <w:p w14:paraId="795B6C50" w14:textId="28B3227F" w:rsidR="006118A6" w:rsidRPr="00F35E46" w:rsidRDefault="006118A6" w:rsidP="00D86E43">
            <w:pPr>
              <w:rPr>
                <w:rFonts w:ascii="Urbane Rounded Light" w:hAnsi="Urbane Rounded Light"/>
                <w:b/>
                <w:color w:val="FFFFFF"/>
                <w:sz w:val="20"/>
                <w:szCs w:val="22"/>
              </w:rPr>
            </w:pPr>
            <w:r w:rsidRPr="00565EF2">
              <w:rPr>
                <w:rFonts w:ascii="Urbane Rounded Bold" w:hAnsi="Urbane Rounded Bold"/>
                <w:color w:val="F59D0F" w:themeColor="background1"/>
                <w:sz w:val="24"/>
                <w:lang w:val="de-DE"/>
              </w:rPr>
              <w:t>Anmeldung Klassenkochkurs</w:t>
            </w:r>
          </w:p>
        </w:tc>
      </w:tr>
      <w:tr w:rsidR="005864B9" w:rsidRPr="009424E9" w14:paraId="336B480D" w14:textId="77777777" w:rsidTr="004B6BC4">
        <w:tc>
          <w:tcPr>
            <w:tcW w:w="4248" w:type="dxa"/>
            <w:tcBorders>
              <w:right w:val="nil"/>
            </w:tcBorders>
            <w:tcMar>
              <w:top w:w="108" w:type="dxa"/>
              <w:bottom w:w="108" w:type="dxa"/>
            </w:tcMar>
          </w:tcPr>
          <w:p w14:paraId="04CF50EF" w14:textId="2815D99B" w:rsidR="005864B9" w:rsidRPr="00565EF2" w:rsidRDefault="005864B9" w:rsidP="00D86E43">
            <w:pPr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</w:pPr>
            <w:r w:rsidRPr="00565EF2"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  <w:t>Wunschdatum Klassenkochkurs</w:t>
            </w:r>
            <w:r w:rsidR="00565EF2"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  <w:t>:</w:t>
            </w:r>
          </w:p>
        </w:tc>
        <w:sdt>
          <w:sdtPr>
            <w:rPr>
              <w:rFonts w:ascii="Urbane Rounded Light" w:hAnsi="Urbane Rounded Light" w:cstheme="minorHAnsi"/>
              <w:szCs w:val="22"/>
              <w:lang w:val="de-DE"/>
            </w:rPr>
            <w:id w:val="-1066568740"/>
            <w:placeholder>
              <w:docPart w:val="B61D13E9E6CC43DF8CA545F437DE316B"/>
            </w:placeholder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5386" w:type="dxa"/>
                <w:tcBorders>
                  <w:left w:val="nil"/>
                </w:tcBorders>
                <w:tcMar>
                  <w:top w:w="108" w:type="dxa"/>
                  <w:bottom w:w="108" w:type="dxa"/>
                </w:tcMar>
              </w:tcPr>
              <w:p w14:paraId="20608F6F" w14:textId="1055C6F3" w:rsidR="005864B9" w:rsidRPr="00565EF2" w:rsidRDefault="005864B9" w:rsidP="00D86E43">
                <w:pPr>
                  <w:rPr>
                    <w:rFonts w:ascii="Urbane Rounded Light" w:hAnsi="Urbane Rounded Light" w:cstheme="minorHAnsi"/>
                    <w:sz w:val="20"/>
                    <w:szCs w:val="22"/>
                    <w:lang w:val="de-DE"/>
                  </w:rPr>
                </w:pPr>
                <w:r w:rsidRPr="004B6BC4">
                  <w:rPr>
                    <w:rFonts w:ascii="Urbane Rounded Light" w:hAnsi="Urbane Rounded Light" w:cstheme="minorHAnsi"/>
                    <w:sz w:val="20"/>
                    <w:szCs w:val="22"/>
                    <w:lang w:val="de-DE"/>
                  </w:rPr>
                  <w:t>Klicken oder tippen Sie, um ein Datum einzugeben.</w:t>
                </w:r>
              </w:p>
            </w:tc>
          </w:sdtContent>
        </w:sdt>
      </w:tr>
      <w:tr w:rsidR="005864B9" w:rsidRPr="009424E9" w14:paraId="2421AD94" w14:textId="77777777" w:rsidTr="004B6BC4">
        <w:tc>
          <w:tcPr>
            <w:tcW w:w="4248" w:type="dxa"/>
            <w:tcBorders>
              <w:right w:val="nil"/>
            </w:tcBorders>
            <w:tcMar>
              <w:top w:w="108" w:type="dxa"/>
              <w:bottom w:w="108" w:type="dxa"/>
            </w:tcMar>
          </w:tcPr>
          <w:p w14:paraId="35B7F370" w14:textId="6949E373" w:rsidR="005864B9" w:rsidRPr="004B6BC4" w:rsidRDefault="005864B9" w:rsidP="00D86E43">
            <w:pPr>
              <w:rPr>
                <w:rFonts w:ascii="Urbane Rounded Light" w:hAnsi="Urbane Rounded Light" w:cstheme="minorHAnsi"/>
                <w:sz w:val="20"/>
                <w:szCs w:val="22"/>
                <w:lang w:val="de-DE"/>
              </w:rPr>
            </w:pPr>
            <w:r w:rsidRPr="004B6BC4"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  <w:t>Menü</w:t>
            </w:r>
            <w:r w:rsidR="00565EF2" w:rsidRPr="004B6BC4"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  <w:t>:</w:t>
            </w:r>
          </w:p>
        </w:tc>
        <w:sdt>
          <w:sdtPr>
            <w:rPr>
              <w:rFonts w:ascii="Urbane Rounded Light" w:hAnsi="Urbane Rounded Light" w:cstheme="minorHAnsi"/>
              <w:szCs w:val="22"/>
              <w:lang w:val="de-DE"/>
            </w:rPr>
            <w:alias w:val="Menü-Auswahl"/>
            <w:tag w:val="Menü-Auswahl"/>
            <w:id w:val="234210818"/>
            <w:placeholder>
              <w:docPart w:val="003814FDD96C470E98406C7BBE745AF9"/>
            </w:placeholder>
            <w:showingPlcHdr/>
            <w:dropDownList>
              <w:listItem w:displayText="CHILI SIN CARNE" w:value="CHILI SIN CARNE"/>
              <w:listItem w:displayText="GEMÜSERISOTTO" w:value="GEMÜSERISOTTO"/>
              <w:listItem w:displayText="MARRAKESCH-COUSCOUS &amp; GEMÜSE" w:value="MARRAKESCH-COUSCOUS &amp; GEMÜSE"/>
            </w:dropDownList>
          </w:sdtPr>
          <w:sdtEndPr/>
          <w:sdtContent>
            <w:tc>
              <w:tcPr>
                <w:tcW w:w="5386" w:type="dxa"/>
                <w:tcBorders>
                  <w:left w:val="nil"/>
                </w:tcBorders>
                <w:tcMar>
                  <w:top w:w="108" w:type="dxa"/>
                  <w:bottom w:w="108" w:type="dxa"/>
                </w:tcMar>
              </w:tcPr>
              <w:p w14:paraId="6D02EBEC" w14:textId="3919BD7F" w:rsidR="005864B9" w:rsidRPr="00565EF2" w:rsidRDefault="005864B9" w:rsidP="00D86E43">
                <w:pPr>
                  <w:rPr>
                    <w:rFonts w:ascii="Urbane Rounded Light" w:hAnsi="Urbane Rounded Light" w:cstheme="minorHAnsi"/>
                    <w:sz w:val="20"/>
                    <w:szCs w:val="22"/>
                    <w:lang w:val="de-DE"/>
                  </w:rPr>
                </w:pPr>
                <w:r w:rsidRPr="004B6BC4">
                  <w:rPr>
                    <w:rFonts w:ascii="Urbane Rounded Light" w:hAnsi="Urbane Rounded Light" w:cstheme="minorHAnsi"/>
                    <w:sz w:val="20"/>
                    <w:szCs w:val="22"/>
                    <w:lang w:val="de-DE"/>
                  </w:rPr>
                  <w:t>Wählen Sie ein Element aus.</w:t>
                </w:r>
              </w:p>
            </w:tc>
          </w:sdtContent>
        </w:sdt>
      </w:tr>
      <w:tr w:rsidR="005864B9" w:rsidRPr="009424E9" w14:paraId="7FEB1FDD" w14:textId="77777777" w:rsidTr="004B6BC4">
        <w:tc>
          <w:tcPr>
            <w:tcW w:w="4248" w:type="dxa"/>
            <w:tcBorders>
              <w:right w:val="nil"/>
            </w:tcBorders>
            <w:tcMar>
              <w:top w:w="108" w:type="dxa"/>
              <w:bottom w:w="108" w:type="dxa"/>
            </w:tcMar>
          </w:tcPr>
          <w:p w14:paraId="00B0487A" w14:textId="112A33AE" w:rsidR="005864B9" w:rsidRPr="004B6BC4" w:rsidRDefault="005864B9" w:rsidP="00D86E43">
            <w:pPr>
              <w:rPr>
                <w:rFonts w:ascii="Urbane Rounded Light" w:hAnsi="Urbane Rounded Light" w:cstheme="minorHAnsi"/>
                <w:sz w:val="20"/>
                <w:szCs w:val="22"/>
                <w:lang w:val="de-DE"/>
              </w:rPr>
            </w:pPr>
            <w:r w:rsidRPr="004B6BC4"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  <w:t>Allergien</w:t>
            </w:r>
            <w:r w:rsidR="000D7662"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  <w:t>/Intoleranzen</w:t>
            </w:r>
            <w:r w:rsidR="00565EF2" w:rsidRPr="004B6BC4">
              <w:rPr>
                <w:rFonts w:ascii="Urbane Rounded Light" w:hAnsi="Urbane Rounded Light" w:cstheme="minorHAnsi"/>
                <w:b/>
                <w:bCs/>
                <w:sz w:val="20"/>
                <w:szCs w:val="22"/>
              </w:rPr>
              <w:t>:</w:t>
            </w:r>
          </w:p>
        </w:tc>
        <w:tc>
          <w:tcPr>
            <w:tcW w:w="5386" w:type="dxa"/>
            <w:tcBorders>
              <w:left w:val="nil"/>
            </w:tcBorders>
            <w:tcMar>
              <w:top w:w="108" w:type="dxa"/>
              <w:bottom w:w="108" w:type="dxa"/>
            </w:tcMar>
          </w:tcPr>
          <w:sdt>
            <w:sdtPr>
              <w:rPr>
                <w:rFonts w:ascii="Urbane Rounded Light" w:hAnsi="Urbane Rounded Light" w:cstheme="minorHAnsi"/>
                <w:szCs w:val="22"/>
                <w:lang w:val="de-DE"/>
              </w:rPr>
              <w:id w:val="966626296"/>
              <w:placeholder>
                <w:docPart w:val="3DB8C383051343019EF04E90C17A782F"/>
              </w:placeholder>
              <w:showingPlcHdr/>
            </w:sdtPr>
            <w:sdtEndPr/>
            <w:sdtContent>
              <w:p w14:paraId="74C68BB9" w14:textId="30103FF8" w:rsidR="005864B9" w:rsidRPr="004B6BC4" w:rsidRDefault="005864B9" w:rsidP="005864B9">
                <w:pPr>
                  <w:rPr>
                    <w:rFonts w:ascii="Urbane Rounded Light" w:hAnsi="Urbane Rounded Light" w:cstheme="minorHAnsi"/>
                    <w:sz w:val="20"/>
                    <w:szCs w:val="22"/>
                    <w:lang w:val="de-DE"/>
                  </w:rPr>
                </w:pPr>
                <w:r w:rsidRPr="004B6BC4">
                  <w:rPr>
                    <w:rFonts w:ascii="Urbane Rounded Light" w:hAnsi="Urbane Rounded Light" w:cstheme="minorHAnsi"/>
                    <w:sz w:val="20"/>
                    <w:szCs w:val="22"/>
                    <w:lang w:val="de-DE"/>
                  </w:rPr>
                  <w:t>Klicken oder tippen Sie hier, um Text einzugeben.</w:t>
                </w:r>
              </w:p>
            </w:sdtContent>
          </w:sdt>
        </w:tc>
      </w:tr>
    </w:tbl>
    <w:p w14:paraId="3070DA6C" w14:textId="77777777" w:rsidR="00C145BB" w:rsidRPr="006118A6" w:rsidRDefault="00C145BB" w:rsidP="00C145BB">
      <w:pPr>
        <w:rPr>
          <w:rFonts w:ascii="Urbane Rounded Light" w:hAnsi="Urbane Rounded Light" w:cstheme="minorHAnsi"/>
        </w:rPr>
      </w:pPr>
    </w:p>
    <w:tbl>
      <w:tblPr>
        <w:tblStyle w:val="Tabellenraster"/>
        <w:tblW w:w="9634" w:type="dxa"/>
        <w:tblBorders>
          <w:top w:val="single" w:sz="4" w:space="0" w:color="2F4A74" w:themeColor="text1"/>
          <w:left w:val="single" w:sz="4" w:space="0" w:color="2F4A74" w:themeColor="text1"/>
          <w:bottom w:val="single" w:sz="4" w:space="0" w:color="2F4A74" w:themeColor="text1"/>
          <w:right w:val="single" w:sz="4" w:space="0" w:color="2F4A74" w:themeColor="text1"/>
          <w:insideH w:val="single" w:sz="4" w:space="0" w:color="2F4A74" w:themeColor="text1"/>
          <w:insideV w:val="single" w:sz="4" w:space="0" w:color="2F4A74" w:themeColor="text1"/>
        </w:tblBorders>
        <w:tblLook w:val="04A0" w:firstRow="1" w:lastRow="0" w:firstColumn="1" w:lastColumn="0" w:noHBand="0" w:noVBand="1"/>
      </w:tblPr>
      <w:tblGrid>
        <w:gridCol w:w="9634"/>
      </w:tblGrid>
      <w:tr w:rsidR="00565EF2" w:rsidRPr="009424E9" w14:paraId="1C7F9900" w14:textId="77777777" w:rsidTr="00565EF2">
        <w:tc>
          <w:tcPr>
            <w:tcW w:w="9634" w:type="dxa"/>
            <w:shd w:val="clear" w:color="auto" w:fill="2F4A74" w:themeFill="text1"/>
            <w:tcMar>
              <w:top w:w="108" w:type="dxa"/>
              <w:bottom w:w="108" w:type="dxa"/>
            </w:tcMar>
          </w:tcPr>
          <w:p w14:paraId="4DFA75A2" w14:textId="130A7A0F" w:rsidR="00565EF2" w:rsidRPr="00565EF2" w:rsidRDefault="00565EF2" w:rsidP="00D86E43">
            <w:pPr>
              <w:rPr>
                <w:rFonts w:ascii="Urbane Rounded Light" w:hAnsi="Urbane Rounded Light" w:cstheme="minorHAnsi"/>
                <w:szCs w:val="22"/>
                <w:lang w:val="de-DE"/>
              </w:rPr>
            </w:pPr>
            <w:r w:rsidRPr="00565EF2">
              <w:rPr>
                <w:rFonts w:ascii="Urbane Rounded Bold" w:hAnsi="Urbane Rounded Bold" w:cs="Times New Roman"/>
                <w:color w:val="F59D0F" w:themeColor="background1"/>
                <w:sz w:val="24"/>
                <w:lang w:val="de-DE"/>
              </w:rPr>
              <w:t>Weitere Bemerkungen</w:t>
            </w:r>
          </w:p>
        </w:tc>
      </w:tr>
      <w:tr w:rsidR="00565EF2" w:rsidRPr="009424E9" w14:paraId="61A30DB5" w14:textId="77777777" w:rsidTr="00CA58E7">
        <w:tc>
          <w:tcPr>
            <w:tcW w:w="9634" w:type="dxa"/>
            <w:tcMar>
              <w:top w:w="108" w:type="dxa"/>
              <w:bottom w:w="108" w:type="dxa"/>
            </w:tcMar>
          </w:tcPr>
          <w:sdt>
            <w:sdtPr>
              <w:rPr>
                <w:rFonts w:ascii="Urbane Rounded Light" w:hAnsi="Urbane Rounded Light" w:cstheme="minorHAnsi"/>
                <w:szCs w:val="22"/>
                <w:lang w:val="de-DE"/>
              </w:rPr>
              <w:id w:val="1309437764"/>
              <w:placeholder>
                <w:docPart w:val="C966FBF17EEB49B8985016E65EE4E679"/>
              </w:placeholder>
              <w:showingPlcHdr/>
            </w:sdtPr>
            <w:sdtEndPr/>
            <w:sdtContent>
              <w:p w14:paraId="46A5CC7F" w14:textId="0E53E15D" w:rsidR="00565EF2" w:rsidRPr="00565EF2" w:rsidRDefault="00565EF2" w:rsidP="00D86E43">
                <w:pPr>
                  <w:rPr>
                    <w:rFonts w:ascii="Urbane Rounded Light" w:eastAsia="Times New Roman" w:hAnsi="Urbane Rounded Light" w:cstheme="minorHAnsi"/>
                    <w:sz w:val="20"/>
                    <w:szCs w:val="22"/>
                    <w:lang w:val="de-DE"/>
                  </w:rPr>
                </w:pPr>
                <w:r w:rsidRPr="004B6BC4">
                  <w:rPr>
                    <w:rFonts w:ascii="Urbane Rounded Light" w:hAnsi="Urbane Rounded Light" w:cstheme="minorHAnsi"/>
                    <w:sz w:val="20"/>
                    <w:szCs w:val="22"/>
                    <w:lang w:val="de-DE"/>
                  </w:rPr>
                  <w:t>Klicken oder tippen Sie hier, um Text einzugeben.</w:t>
                </w:r>
              </w:p>
            </w:sdtContent>
          </w:sdt>
        </w:tc>
      </w:tr>
    </w:tbl>
    <w:p w14:paraId="65C22E8F" w14:textId="5ADA3365" w:rsidR="00565EF2" w:rsidRPr="004B6BC4" w:rsidRDefault="00565EF2" w:rsidP="00C145BB">
      <w:pPr>
        <w:tabs>
          <w:tab w:val="left" w:pos="1552"/>
        </w:tabs>
        <w:rPr>
          <w:rFonts w:ascii="Urbane Rounded Light" w:eastAsiaTheme="minorHAnsi" w:hAnsi="Urbane Rounded Light" w:cstheme="minorHAnsi"/>
          <w:szCs w:val="22"/>
          <w:lang w:val="de-DE"/>
        </w:rPr>
      </w:pPr>
    </w:p>
    <w:sectPr w:rsidR="00565EF2" w:rsidRPr="004B6BC4" w:rsidSect="00C145B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68" w:right="1134" w:bottom="539" w:left="119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DD89D" w14:textId="77777777" w:rsidR="000D2F19" w:rsidRDefault="000D2F19">
      <w:r>
        <w:separator/>
      </w:r>
    </w:p>
  </w:endnote>
  <w:endnote w:type="continuationSeparator" w:id="0">
    <w:p w14:paraId="1CA8FB2E" w14:textId="77777777" w:rsidR="000D2F19" w:rsidRDefault="000D2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utiger 45 Light">
    <w:altName w:val="Bell MT"/>
    <w:charset w:val="00"/>
    <w:family w:val="auto"/>
    <w:pitch w:val="variable"/>
    <w:sig w:usb0="80000027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rbane Rounded Bold">
    <w:altName w:val="Calibri"/>
    <w:panose1 w:val="00000800000000000000"/>
    <w:charset w:val="00"/>
    <w:family w:val="auto"/>
    <w:pitch w:val="variable"/>
    <w:sig w:usb0="00000007" w:usb1="00000000" w:usb2="00000000" w:usb3="00000000" w:csb0="00000093" w:csb1="00000000"/>
  </w:font>
  <w:font w:name="Urbane Rounded Light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1F979" w14:textId="749B9B87" w:rsidR="0028628C" w:rsidRDefault="0028628C">
    <w:pPr>
      <w:pStyle w:val="Fuzeile"/>
    </w:pPr>
  </w:p>
  <w:p w14:paraId="3B1C75F7" w14:textId="5F5882D2" w:rsidR="0028628C" w:rsidRDefault="0028628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2B64E" w14:textId="10AA78DD" w:rsidR="00861BF8" w:rsidRDefault="00861BF8">
    <w:pPr>
      <w:pStyle w:val="Fuzeile"/>
    </w:pPr>
    <w:r>
      <w:rPr>
        <w:noProof/>
      </w:rPr>
      <w:drawing>
        <wp:anchor distT="0" distB="0" distL="114300" distR="114300" simplePos="0" relativeHeight="251690496" behindDoc="1" locked="0" layoutInCell="1" allowOverlap="1" wp14:anchorId="76EB82A2" wp14:editId="669FE6B3">
          <wp:simplePos x="0" y="0"/>
          <wp:positionH relativeFrom="margin">
            <wp:align>center</wp:align>
          </wp:positionH>
          <wp:positionV relativeFrom="paragraph">
            <wp:posOffset>-1447800</wp:posOffset>
          </wp:positionV>
          <wp:extent cx="7526715" cy="1716509"/>
          <wp:effectExtent l="0" t="0" r="0" b="0"/>
          <wp:wrapNone/>
          <wp:docPr id="305493955" name="Grafik 1" descr="Ein Bild, das Text enthäl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3794260" name="Grafik 1" descr="Ein Bild, das Text enthäl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6715" cy="17165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17D54" w14:textId="77777777" w:rsidR="000D2F19" w:rsidRDefault="000D2F19">
      <w:r>
        <w:separator/>
      </w:r>
    </w:p>
  </w:footnote>
  <w:footnote w:type="continuationSeparator" w:id="0">
    <w:p w14:paraId="7D583F96" w14:textId="77777777" w:rsidR="000D2F19" w:rsidRDefault="000D2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B27C5" w14:textId="77777777" w:rsidR="004C2806" w:rsidRPr="003D0DEC" w:rsidRDefault="007B14D9" w:rsidP="003D0DEC">
    <w:pPr>
      <w:pStyle w:val="Kopfzeile"/>
    </w:pPr>
    <w:r>
      <w:rPr>
        <w:noProof/>
        <w:lang w:val="de-CH"/>
      </w:rPr>
      <w:drawing>
        <wp:anchor distT="0" distB="0" distL="114300" distR="114300" simplePos="0" relativeHeight="251688448" behindDoc="1" locked="0" layoutInCell="1" allowOverlap="1" wp14:anchorId="474DFDFC" wp14:editId="16158484">
          <wp:simplePos x="0" y="0"/>
          <wp:positionH relativeFrom="column">
            <wp:posOffset>-756285</wp:posOffset>
          </wp:positionH>
          <wp:positionV relativeFrom="paragraph">
            <wp:posOffset>0</wp:posOffset>
          </wp:positionV>
          <wp:extent cx="7576457" cy="1499496"/>
          <wp:effectExtent l="0" t="0" r="0" b="0"/>
          <wp:wrapNone/>
          <wp:docPr id="84529436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709879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38" r="1938"/>
                  <a:stretch>
                    <a:fillRect/>
                  </a:stretch>
                </pic:blipFill>
                <pic:spPr bwMode="auto">
                  <a:xfrm>
                    <a:off x="0" y="0"/>
                    <a:ext cx="7576457" cy="14994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E4381" w14:textId="77777777" w:rsidR="00C7007D" w:rsidRPr="0055189D" w:rsidRDefault="00565145" w:rsidP="00C7007D">
    <w:pPr>
      <w:pStyle w:val="Kopfzeile"/>
      <w:rPr>
        <w:lang w:val="de-CH"/>
      </w:rPr>
    </w:pPr>
    <w:r>
      <w:rPr>
        <w:noProof/>
        <w:lang w:val="de-CH"/>
      </w:rPr>
      <w:drawing>
        <wp:anchor distT="0" distB="0" distL="114300" distR="114300" simplePos="0" relativeHeight="251686400" behindDoc="1" locked="0" layoutInCell="1" allowOverlap="1" wp14:anchorId="528978DE" wp14:editId="7EEED056">
          <wp:simplePos x="0" y="0"/>
          <wp:positionH relativeFrom="column">
            <wp:posOffset>-745490</wp:posOffset>
          </wp:positionH>
          <wp:positionV relativeFrom="paragraph">
            <wp:posOffset>162</wp:posOffset>
          </wp:positionV>
          <wp:extent cx="7576457" cy="1441389"/>
          <wp:effectExtent l="0" t="0" r="0" b="0"/>
          <wp:wrapNone/>
          <wp:docPr id="35413430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1468479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6457" cy="14413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11293"/>
    <w:multiLevelType w:val="hybridMultilevel"/>
    <w:tmpl w:val="699C16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96A8F"/>
    <w:multiLevelType w:val="hybridMultilevel"/>
    <w:tmpl w:val="3CE8DAA2"/>
    <w:lvl w:ilvl="0" w:tplc="A4A849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966C4"/>
    <w:multiLevelType w:val="hybridMultilevel"/>
    <w:tmpl w:val="D20492BC"/>
    <w:lvl w:ilvl="0" w:tplc="A4A849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03052"/>
    <w:multiLevelType w:val="hybridMultilevel"/>
    <w:tmpl w:val="D3D8AA5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96F2F"/>
    <w:multiLevelType w:val="multilevel"/>
    <w:tmpl w:val="A81240F0"/>
    <w:styleLink w:val="FormatvorlageAufgezhltCourierNew"/>
    <w:lvl w:ilvl="0">
      <w:start w:val="1"/>
      <w:numFmt w:val="bullet"/>
      <w:lvlText w:val="o"/>
      <w:lvlJc w:val="left"/>
      <w:pPr>
        <w:tabs>
          <w:tab w:val="num" w:pos="641"/>
        </w:tabs>
        <w:ind w:left="641" w:hanging="641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E25A8"/>
    <w:multiLevelType w:val="multilevel"/>
    <w:tmpl w:val="A81240F0"/>
    <w:lvl w:ilvl="0">
      <w:start w:val="1"/>
      <w:numFmt w:val="bullet"/>
      <w:lvlText w:val="o"/>
      <w:lvlJc w:val="left"/>
      <w:pPr>
        <w:tabs>
          <w:tab w:val="num" w:pos="641"/>
        </w:tabs>
        <w:ind w:left="641" w:hanging="641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0B0E9C"/>
    <w:multiLevelType w:val="hybridMultilevel"/>
    <w:tmpl w:val="DCE25880"/>
    <w:lvl w:ilvl="0" w:tplc="E39430EA">
      <w:start w:val="1"/>
      <w:numFmt w:val="decimal"/>
      <w:lvlText w:val="%1-"/>
      <w:lvlJc w:val="left"/>
      <w:pPr>
        <w:ind w:left="720" w:hanging="360"/>
      </w:pPr>
      <w:rPr>
        <w:rFonts w:ascii="MS Gothic" w:eastAsia="MS Gothic" w:hAnsi="MS Gothic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E16F83"/>
    <w:multiLevelType w:val="multilevel"/>
    <w:tmpl w:val="A81240F0"/>
    <w:numStyleLink w:val="FormatvorlageAufgezhltCourierNew"/>
  </w:abstractNum>
  <w:abstractNum w:abstractNumId="8" w15:restartNumberingAfterBreak="0">
    <w:nsid w:val="66DF4405"/>
    <w:multiLevelType w:val="hybridMultilevel"/>
    <w:tmpl w:val="3E6AE9CE"/>
    <w:lvl w:ilvl="0" w:tplc="4B4056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31" w:hanging="360"/>
      </w:pPr>
    </w:lvl>
    <w:lvl w:ilvl="2" w:tplc="0407001B" w:tentative="1">
      <w:start w:val="1"/>
      <w:numFmt w:val="lowerRoman"/>
      <w:lvlText w:val="%3."/>
      <w:lvlJc w:val="right"/>
      <w:pPr>
        <w:ind w:left="2651" w:hanging="180"/>
      </w:pPr>
    </w:lvl>
    <w:lvl w:ilvl="3" w:tplc="0407000F" w:tentative="1">
      <w:start w:val="1"/>
      <w:numFmt w:val="decimal"/>
      <w:lvlText w:val="%4."/>
      <w:lvlJc w:val="left"/>
      <w:pPr>
        <w:ind w:left="3371" w:hanging="360"/>
      </w:pPr>
    </w:lvl>
    <w:lvl w:ilvl="4" w:tplc="04070019" w:tentative="1">
      <w:start w:val="1"/>
      <w:numFmt w:val="lowerLetter"/>
      <w:lvlText w:val="%5."/>
      <w:lvlJc w:val="left"/>
      <w:pPr>
        <w:ind w:left="4091" w:hanging="360"/>
      </w:pPr>
    </w:lvl>
    <w:lvl w:ilvl="5" w:tplc="0407001B" w:tentative="1">
      <w:start w:val="1"/>
      <w:numFmt w:val="lowerRoman"/>
      <w:lvlText w:val="%6."/>
      <w:lvlJc w:val="right"/>
      <w:pPr>
        <w:ind w:left="4811" w:hanging="180"/>
      </w:pPr>
    </w:lvl>
    <w:lvl w:ilvl="6" w:tplc="0407000F" w:tentative="1">
      <w:start w:val="1"/>
      <w:numFmt w:val="decimal"/>
      <w:lvlText w:val="%7."/>
      <w:lvlJc w:val="left"/>
      <w:pPr>
        <w:ind w:left="5531" w:hanging="360"/>
      </w:pPr>
    </w:lvl>
    <w:lvl w:ilvl="7" w:tplc="04070019" w:tentative="1">
      <w:start w:val="1"/>
      <w:numFmt w:val="lowerLetter"/>
      <w:lvlText w:val="%8."/>
      <w:lvlJc w:val="left"/>
      <w:pPr>
        <w:ind w:left="6251" w:hanging="360"/>
      </w:pPr>
    </w:lvl>
    <w:lvl w:ilvl="8" w:tplc="04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9F22648"/>
    <w:multiLevelType w:val="hybridMultilevel"/>
    <w:tmpl w:val="E682C54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363433"/>
    <w:multiLevelType w:val="hybridMultilevel"/>
    <w:tmpl w:val="D480CC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2D43B2"/>
    <w:multiLevelType w:val="hybridMultilevel"/>
    <w:tmpl w:val="3B62B3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7E4661"/>
    <w:multiLevelType w:val="multilevel"/>
    <w:tmpl w:val="E988CA9A"/>
    <w:styleLink w:val="FormatvorlageNummerierteList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utiger 45 Light" w:hAnsi="Frutiger 45 Ligh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4797238">
    <w:abstractNumId w:val="12"/>
  </w:num>
  <w:num w:numId="2" w16cid:durableId="1203791141">
    <w:abstractNumId w:val="4"/>
  </w:num>
  <w:num w:numId="3" w16cid:durableId="1582375079">
    <w:abstractNumId w:val="7"/>
  </w:num>
  <w:num w:numId="4" w16cid:durableId="715547579">
    <w:abstractNumId w:val="5"/>
  </w:num>
  <w:num w:numId="5" w16cid:durableId="2123380795">
    <w:abstractNumId w:val="8"/>
  </w:num>
  <w:num w:numId="6" w16cid:durableId="1172333960">
    <w:abstractNumId w:val="2"/>
  </w:num>
  <w:num w:numId="7" w16cid:durableId="822699582">
    <w:abstractNumId w:val="1"/>
  </w:num>
  <w:num w:numId="8" w16cid:durableId="141893570">
    <w:abstractNumId w:val="0"/>
  </w:num>
  <w:num w:numId="9" w16cid:durableId="485442119">
    <w:abstractNumId w:val="6"/>
  </w:num>
  <w:num w:numId="10" w16cid:durableId="1495300343">
    <w:abstractNumId w:val="10"/>
  </w:num>
  <w:num w:numId="11" w16cid:durableId="1559971173">
    <w:abstractNumId w:val="9"/>
  </w:num>
  <w:num w:numId="12" w16cid:durableId="1829247475">
    <w:abstractNumId w:val="3"/>
  </w:num>
  <w:num w:numId="13" w16cid:durableId="13780485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7BV9WSV3mlb4Db9GAc7Tug1Fxp3fSFWJZY6Sv/WyxN3ZdmABQ0xzglNHUqObPSQU8C8AZ9omDF6EsIz2SBARCg==" w:salt="2IZkKkMfCofol7RLONgmzQ==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F19"/>
    <w:rsid w:val="00013E50"/>
    <w:rsid w:val="000375E5"/>
    <w:rsid w:val="000438C9"/>
    <w:rsid w:val="00043919"/>
    <w:rsid w:val="00057769"/>
    <w:rsid w:val="0005783C"/>
    <w:rsid w:val="00061240"/>
    <w:rsid w:val="00085720"/>
    <w:rsid w:val="00096653"/>
    <w:rsid w:val="000A3249"/>
    <w:rsid w:val="000A6E8A"/>
    <w:rsid w:val="000B3BED"/>
    <w:rsid w:val="000C2773"/>
    <w:rsid w:val="000C31DC"/>
    <w:rsid w:val="000C3F89"/>
    <w:rsid w:val="000D2F19"/>
    <w:rsid w:val="000D7662"/>
    <w:rsid w:val="000F3D63"/>
    <w:rsid w:val="00100224"/>
    <w:rsid w:val="0010070D"/>
    <w:rsid w:val="00110BB5"/>
    <w:rsid w:val="00124408"/>
    <w:rsid w:val="001549AE"/>
    <w:rsid w:val="00156F51"/>
    <w:rsid w:val="00172923"/>
    <w:rsid w:val="00175BE4"/>
    <w:rsid w:val="001963F5"/>
    <w:rsid w:val="00196443"/>
    <w:rsid w:val="001C50DB"/>
    <w:rsid w:val="001D0BC6"/>
    <w:rsid w:val="001E255D"/>
    <w:rsid w:val="001F2CFF"/>
    <w:rsid w:val="001F6F0C"/>
    <w:rsid w:val="00202ABD"/>
    <w:rsid w:val="002067EE"/>
    <w:rsid w:val="002114C7"/>
    <w:rsid w:val="00212BEE"/>
    <w:rsid w:val="00217B66"/>
    <w:rsid w:val="00225F6A"/>
    <w:rsid w:val="00230457"/>
    <w:rsid w:val="00231A8B"/>
    <w:rsid w:val="00235144"/>
    <w:rsid w:val="00240328"/>
    <w:rsid w:val="00256902"/>
    <w:rsid w:val="0026487B"/>
    <w:rsid w:val="00275422"/>
    <w:rsid w:val="002815C5"/>
    <w:rsid w:val="0028628C"/>
    <w:rsid w:val="00294153"/>
    <w:rsid w:val="002B1981"/>
    <w:rsid w:val="002B6322"/>
    <w:rsid w:val="002C36E0"/>
    <w:rsid w:val="002E20E6"/>
    <w:rsid w:val="002E6281"/>
    <w:rsid w:val="002E6DCB"/>
    <w:rsid w:val="002F0CBF"/>
    <w:rsid w:val="00302669"/>
    <w:rsid w:val="003132DD"/>
    <w:rsid w:val="00315C8C"/>
    <w:rsid w:val="003203FB"/>
    <w:rsid w:val="00341AA2"/>
    <w:rsid w:val="0034689F"/>
    <w:rsid w:val="00352E02"/>
    <w:rsid w:val="00354A1F"/>
    <w:rsid w:val="003558FC"/>
    <w:rsid w:val="00355F53"/>
    <w:rsid w:val="0039635E"/>
    <w:rsid w:val="003B109E"/>
    <w:rsid w:val="003B6C46"/>
    <w:rsid w:val="003D0DEC"/>
    <w:rsid w:val="003F61C7"/>
    <w:rsid w:val="00404F89"/>
    <w:rsid w:val="00414EAD"/>
    <w:rsid w:val="00442357"/>
    <w:rsid w:val="004646D0"/>
    <w:rsid w:val="00473A94"/>
    <w:rsid w:val="004755F7"/>
    <w:rsid w:val="00483BFC"/>
    <w:rsid w:val="00485159"/>
    <w:rsid w:val="004921B2"/>
    <w:rsid w:val="004B6BC4"/>
    <w:rsid w:val="004C2806"/>
    <w:rsid w:val="004C498D"/>
    <w:rsid w:val="004C72DE"/>
    <w:rsid w:val="004D3F8F"/>
    <w:rsid w:val="004E5CAE"/>
    <w:rsid w:val="004F1294"/>
    <w:rsid w:val="00504914"/>
    <w:rsid w:val="0052521A"/>
    <w:rsid w:val="00532CC6"/>
    <w:rsid w:val="005333C7"/>
    <w:rsid w:val="00534EBE"/>
    <w:rsid w:val="00545A7A"/>
    <w:rsid w:val="0055189D"/>
    <w:rsid w:val="00563C88"/>
    <w:rsid w:val="00565145"/>
    <w:rsid w:val="00565EF2"/>
    <w:rsid w:val="00574423"/>
    <w:rsid w:val="00575F88"/>
    <w:rsid w:val="00581FA2"/>
    <w:rsid w:val="00583BF1"/>
    <w:rsid w:val="005864B9"/>
    <w:rsid w:val="0059790D"/>
    <w:rsid w:val="005B23DB"/>
    <w:rsid w:val="005B311C"/>
    <w:rsid w:val="005B5562"/>
    <w:rsid w:val="005B6832"/>
    <w:rsid w:val="005C3C76"/>
    <w:rsid w:val="005C5FE3"/>
    <w:rsid w:val="005D6C3E"/>
    <w:rsid w:val="005E0CEA"/>
    <w:rsid w:val="005F6ECA"/>
    <w:rsid w:val="005F7CE8"/>
    <w:rsid w:val="006118A6"/>
    <w:rsid w:val="00614E84"/>
    <w:rsid w:val="006226A4"/>
    <w:rsid w:val="00626B1D"/>
    <w:rsid w:val="00643EA1"/>
    <w:rsid w:val="006540E9"/>
    <w:rsid w:val="006546AA"/>
    <w:rsid w:val="006805E2"/>
    <w:rsid w:val="00691127"/>
    <w:rsid w:val="0069655E"/>
    <w:rsid w:val="00696A8F"/>
    <w:rsid w:val="006C27CE"/>
    <w:rsid w:val="006C2975"/>
    <w:rsid w:val="006C3BC2"/>
    <w:rsid w:val="006D5368"/>
    <w:rsid w:val="006D5450"/>
    <w:rsid w:val="006E4BC9"/>
    <w:rsid w:val="006E7E49"/>
    <w:rsid w:val="006F3D50"/>
    <w:rsid w:val="006F5DF4"/>
    <w:rsid w:val="006F7A80"/>
    <w:rsid w:val="007126FB"/>
    <w:rsid w:val="007131DF"/>
    <w:rsid w:val="00720C60"/>
    <w:rsid w:val="007364FF"/>
    <w:rsid w:val="007460B0"/>
    <w:rsid w:val="0074770B"/>
    <w:rsid w:val="00750822"/>
    <w:rsid w:val="00755A7A"/>
    <w:rsid w:val="00763834"/>
    <w:rsid w:val="00763B07"/>
    <w:rsid w:val="00772E5A"/>
    <w:rsid w:val="00783A08"/>
    <w:rsid w:val="007862B7"/>
    <w:rsid w:val="007B14D9"/>
    <w:rsid w:val="007B5E51"/>
    <w:rsid w:val="007B66F1"/>
    <w:rsid w:val="007C2FC6"/>
    <w:rsid w:val="007D57C7"/>
    <w:rsid w:val="007E378A"/>
    <w:rsid w:val="007F027E"/>
    <w:rsid w:val="00800CFD"/>
    <w:rsid w:val="008107F1"/>
    <w:rsid w:val="0081145C"/>
    <w:rsid w:val="00814AAA"/>
    <w:rsid w:val="0082228F"/>
    <w:rsid w:val="00824ECD"/>
    <w:rsid w:val="00844A50"/>
    <w:rsid w:val="0085481A"/>
    <w:rsid w:val="008613E3"/>
    <w:rsid w:val="00861BF8"/>
    <w:rsid w:val="008624E5"/>
    <w:rsid w:val="00866132"/>
    <w:rsid w:val="00867ACE"/>
    <w:rsid w:val="00883153"/>
    <w:rsid w:val="008952C8"/>
    <w:rsid w:val="008967BA"/>
    <w:rsid w:val="008A370D"/>
    <w:rsid w:val="008B5C16"/>
    <w:rsid w:val="008C5015"/>
    <w:rsid w:val="008C621B"/>
    <w:rsid w:val="008C6B50"/>
    <w:rsid w:val="008D426E"/>
    <w:rsid w:val="008D695C"/>
    <w:rsid w:val="008E6EF4"/>
    <w:rsid w:val="008F4A1F"/>
    <w:rsid w:val="009048F9"/>
    <w:rsid w:val="00925E81"/>
    <w:rsid w:val="00940BE5"/>
    <w:rsid w:val="009424E9"/>
    <w:rsid w:val="00960034"/>
    <w:rsid w:val="009609BF"/>
    <w:rsid w:val="009619B3"/>
    <w:rsid w:val="00963E53"/>
    <w:rsid w:val="00971F30"/>
    <w:rsid w:val="009830FF"/>
    <w:rsid w:val="009A0D4F"/>
    <w:rsid w:val="009B6B70"/>
    <w:rsid w:val="009C11EE"/>
    <w:rsid w:val="009D0FC2"/>
    <w:rsid w:val="009E12EA"/>
    <w:rsid w:val="009E54FC"/>
    <w:rsid w:val="009F0771"/>
    <w:rsid w:val="009F576D"/>
    <w:rsid w:val="00A10DBD"/>
    <w:rsid w:val="00A26B1B"/>
    <w:rsid w:val="00A27251"/>
    <w:rsid w:val="00A42465"/>
    <w:rsid w:val="00A44F3D"/>
    <w:rsid w:val="00A45B13"/>
    <w:rsid w:val="00A61034"/>
    <w:rsid w:val="00A7071A"/>
    <w:rsid w:val="00A75264"/>
    <w:rsid w:val="00A87A7B"/>
    <w:rsid w:val="00AA0162"/>
    <w:rsid w:val="00AA7057"/>
    <w:rsid w:val="00AB14E2"/>
    <w:rsid w:val="00AB2D5C"/>
    <w:rsid w:val="00AC3C95"/>
    <w:rsid w:val="00AC5541"/>
    <w:rsid w:val="00AD1C92"/>
    <w:rsid w:val="00AD22EB"/>
    <w:rsid w:val="00AD2CCD"/>
    <w:rsid w:val="00AE5377"/>
    <w:rsid w:val="00AF143B"/>
    <w:rsid w:val="00AF16E6"/>
    <w:rsid w:val="00AF1ABE"/>
    <w:rsid w:val="00AF2A3A"/>
    <w:rsid w:val="00B40B7C"/>
    <w:rsid w:val="00B47557"/>
    <w:rsid w:val="00B52553"/>
    <w:rsid w:val="00B55C8F"/>
    <w:rsid w:val="00B60297"/>
    <w:rsid w:val="00B7045D"/>
    <w:rsid w:val="00B86C47"/>
    <w:rsid w:val="00BA2F22"/>
    <w:rsid w:val="00BB4EE6"/>
    <w:rsid w:val="00BC2C93"/>
    <w:rsid w:val="00BE1C78"/>
    <w:rsid w:val="00BE2449"/>
    <w:rsid w:val="00C05A6B"/>
    <w:rsid w:val="00C145BB"/>
    <w:rsid w:val="00C14746"/>
    <w:rsid w:val="00C17210"/>
    <w:rsid w:val="00C20913"/>
    <w:rsid w:val="00C25186"/>
    <w:rsid w:val="00C30D4D"/>
    <w:rsid w:val="00C32586"/>
    <w:rsid w:val="00C346C1"/>
    <w:rsid w:val="00C37F7C"/>
    <w:rsid w:val="00C40956"/>
    <w:rsid w:val="00C44201"/>
    <w:rsid w:val="00C456E4"/>
    <w:rsid w:val="00C5254B"/>
    <w:rsid w:val="00C5412B"/>
    <w:rsid w:val="00C57822"/>
    <w:rsid w:val="00C6262B"/>
    <w:rsid w:val="00C66088"/>
    <w:rsid w:val="00C67E7E"/>
    <w:rsid w:val="00C7007D"/>
    <w:rsid w:val="00C83606"/>
    <w:rsid w:val="00C86376"/>
    <w:rsid w:val="00C90574"/>
    <w:rsid w:val="00CA717D"/>
    <w:rsid w:val="00CB335B"/>
    <w:rsid w:val="00CC069F"/>
    <w:rsid w:val="00CC2A2C"/>
    <w:rsid w:val="00D0446D"/>
    <w:rsid w:val="00D04B36"/>
    <w:rsid w:val="00D15669"/>
    <w:rsid w:val="00D169F2"/>
    <w:rsid w:val="00D178AE"/>
    <w:rsid w:val="00D22395"/>
    <w:rsid w:val="00D25983"/>
    <w:rsid w:val="00D25B4B"/>
    <w:rsid w:val="00D33436"/>
    <w:rsid w:val="00D360B4"/>
    <w:rsid w:val="00D41925"/>
    <w:rsid w:val="00D423ED"/>
    <w:rsid w:val="00D42F27"/>
    <w:rsid w:val="00D55D44"/>
    <w:rsid w:val="00D64048"/>
    <w:rsid w:val="00D724D4"/>
    <w:rsid w:val="00D919A5"/>
    <w:rsid w:val="00D95D0D"/>
    <w:rsid w:val="00D976F1"/>
    <w:rsid w:val="00DB3910"/>
    <w:rsid w:val="00DB55BE"/>
    <w:rsid w:val="00DB73DA"/>
    <w:rsid w:val="00DC2502"/>
    <w:rsid w:val="00DC2674"/>
    <w:rsid w:val="00DC47A4"/>
    <w:rsid w:val="00DE6A22"/>
    <w:rsid w:val="00DF1BD6"/>
    <w:rsid w:val="00DF63EC"/>
    <w:rsid w:val="00E03F01"/>
    <w:rsid w:val="00E07BBE"/>
    <w:rsid w:val="00E10808"/>
    <w:rsid w:val="00E13770"/>
    <w:rsid w:val="00E1690A"/>
    <w:rsid w:val="00E223EC"/>
    <w:rsid w:val="00E22761"/>
    <w:rsid w:val="00E25665"/>
    <w:rsid w:val="00E30E2C"/>
    <w:rsid w:val="00E3333D"/>
    <w:rsid w:val="00E34451"/>
    <w:rsid w:val="00E43CBF"/>
    <w:rsid w:val="00E53BB1"/>
    <w:rsid w:val="00E6694D"/>
    <w:rsid w:val="00E87524"/>
    <w:rsid w:val="00E915FD"/>
    <w:rsid w:val="00EB1C2B"/>
    <w:rsid w:val="00EB5B9B"/>
    <w:rsid w:val="00EC55AE"/>
    <w:rsid w:val="00EC586F"/>
    <w:rsid w:val="00ED1A5D"/>
    <w:rsid w:val="00EE348E"/>
    <w:rsid w:val="00EF6294"/>
    <w:rsid w:val="00EF7444"/>
    <w:rsid w:val="00EF7A95"/>
    <w:rsid w:val="00F01590"/>
    <w:rsid w:val="00F05A38"/>
    <w:rsid w:val="00F170DC"/>
    <w:rsid w:val="00F239F3"/>
    <w:rsid w:val="00F246BE"/>
    <w:rsid w:val="00F30C8D"/>
    <w:rsid w:val="00F349B6"/>
    <w:rsid w:val="00F35E46"/>
    <w:rsid w:val="00F455EB"/>
    <w:rsid w:val="00F602CE"/>
    <w:rsid w:val="00F65512"/>
    <w:rsid w:val="00F658C3"/>
    <w:rsid w:val="00F914BC"/>
    <w:rsid w:val="00F977DD"/>
    <w:rsid w:val="00FC6043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FCC3E17"/>
  <w15:docId w15:val="{F46CCF8B-985E-427C-BDA8-2129E525A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rd">
    <w:name w:val="Normal"/>
    <w:qFormat/>
    <w:rsid w:val="00C83606"/>
    <w:pPr>
      <w:spacing w:before="60" w:after="60"/>
    </w:pPr>
    <w:rPr>
      <w:rFonts w:ascii="Verdana" w:hAnsi="Verdana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CC069F"/>
    <w:pPr>
      <w:keepNext/>
      <w:spacing w:before="360" w:after="120" w:line="259" w:lineRule="auto"/>
      <w:outlineLvl w:val="0"/>
    </w:pPr>
    <w:rPr>
      <w:rFonts w:asciiTheme="minorHAnsi" w:eastAsiaTheme="minorHAnsi" w:hAnsiTheme="minorHAnsi" w:cs="Arial"/>
      <w:b/>
      <w:bCs/>
      <w:kern w:val="32"/>
      <w:sz w:val="22"/>
      <w:szCs w:val="32"/>
      <w:lang w:val="de-DE" w:eastAsia="en-US"/>
    </w:rPr>
  </w:style>
  <w:style w:type="paragraph" w:styleId="berschrift2">
    <w:name w:val="heading 2"/>
    <w:basedOn w:val="Standard"/>
    <w:next w:val="Standard"/>
    <w:qFormat/>
    <w:rsid w:val="00824ECD"/>
    <w:pPr>
      <w:keepNext/>
      <w:spacing w:before="240" w:after="160" w:line="259" w:lineRule="auto"/>
      <w:outlineLvl w:val="1"/>
    </w:pPr>
    <w:rPr>
      <w:rFonts w:asciiTheme="minorHAnsi" w:eastAsiaTheme="minorHAnsi" w:hAnsiTheme="minorHAnsi" w:cs="Arial"/>
      <w:b/>
      <w:bCs/>
      <w:i/>
      <w:iCs/>
      <w:sz w:val="22"/>
      <w:szCs w:val="28"/>
      <w:lang w:val="de-DE" w:eastAsia="en-US"/>
    </w:rPr>
  </w:style>
  <w:style w:type="paragraph" w:styleId="berschrift3">
    <w:name w:val="heading 3"/>
    <w:basedOn w:val="Standard"/>
    <w:next w:val="Standard"/>
    <w:qFormat/>
    <w:rsid w:val="00CC069F"/>
    <w:pPr>
      <w:keepNext/>
      <w:spacing w:before="240" w:after="160" w:line="259" w:lineRule="auto"/>
      <w:outlineLvl w:val="2"/>
    </w:pPr>
    <w:rPr>
      <w:rFonts w:asciiTheme="minorHAnsi" w:eastAsiaTheme="minorHAnsi" w:hAnsiTheme="minorHAnsi" w:cs="Arial"/>
      <w:bCs/>
      <w:i/>
      <w:sz w:val="22"/>
      <w:szCs w:val="20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FormatvorlageNummerierteListe">
    <w:name w:val="Formatvorlage Nummerierte Liste"/>
    <w:basedOn w:val="KeineListe"/>
    <w:rsid w:val="00783A08"/>
    <w:pPr>
      <w:numPr>
        <w:numId w:val="1"/>
      </w:numPr>
    </w:pPr>
  </w:style>
  <w:style w:type="numbering" w:customStyle="1" w:styleId="FormatvorlageAufgezhltCourierNew">
    <w:name w:val="Formatvorlage Aufgezählt Courier New"/>
    <w:basedOn w:val="KeineListe"/>
    <w:rsid w:val="00783A08"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rsid w:val="00643EA1"/>
    <w:pPr>
      <w:tabs>
        <w:tab w:val="center" w:pos="4536"/>
        <w:tab w:val="right" w:pos="9072"/>
      </w:tabs>
      <w:spacing w:before="0" w:after="160" w:line="259" w:lineRule="auto"/>
    </w:pPr>
    <w:rPr>
      <w:rFonts w:asciiTheme="minorHAnsi" w:eastAsiaTheme="minorHAnsi" w:hAnsiTheme="minorHAnsi" w:cstheme="minorBidi"/>
      <w:sz w:val="22"/>
      <w:szCs w:val="22"/>
      <w:lang w:val="de-DE" w:eastAsia="en-US"/>
    </w:rPr>
  </w:style>
  <w:style w:type="paragraph" w:styleId="Fuzeile">
    <w:name w:val="footer"/>
    <w:basedOn w:val="Standard"/>
    <w:rsid w:val="00643EA1"/>
    <w:pPr>
      <w:tabs>
        <w:tab w:val="center" w:pos="4536"/>
        <w:tab w:val="right" w:pos="9072"/>
      </w:tabs>
      <w:spacing w:before="0" w:after="160" w:line="259" w:lineRule="auto"/>
    </w:pPr>
    <w:rPr>
      <w:rFonts w:asciiTheme="minorHAnsi" w:eastAsiaTheme="minorHAnsi" w:hAnsiTheme="minorHAnsi" w:cstheme="minorBidi"/>
      <w:sz w:val="22"/>
      <w:szCs w:val="22"/>
      <w:lang w:val="de-DE" w:eastAsia="en-US"/>
    </w:rPr>
  </w:style>
  <w:style w:type="character" w:styleId="Seitenzahl">
    <w:name w:val="page number"/>
    <w:basedOn w:val="Absatz-Standardschriftart"/>
    <w:rsid w:val="00F239F3"/>
    <w:rPr>
      <w:rFonts w:ascii="Verdana" w:hAnsi="Verdana"/>
      <w:sz w:val="20"/>
    </w:rPr>
  </w:style>
  <w:style w:type="paragraph" w:styleId="Sprechblasentext">
    <w:name w:val="Balloon Text"/>
    <w:basedOn w:val="Standard"/>
    <w:semiHidden/>
    <w:rsid w:val="00534EB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D6C3E"/>
    <w:pPr>
      <w:spacing w:before="0" w:after="0" w:line="259" w:lineRule="auto"/>
      <w:ind w:left="720"/>
    </w:pPr>
    <w:rPr>
      <w:rFonts w:ascii="Calibri" w:eastAsiaTheme="minorHAnsi" w:hAnsi="Calibri" w:cstheme="minorBidi"/>
      <w:sz w:val="22"/>
      <w:szCs w:val="22"/>
      <w:lang w:eastAsia="de-CH"/>
    </w:rPr>
  </w:style>
  <w:style w:type="character" w:customStyle="1" w:styleId="KopfzeileZchn">
    <w:name w:val="Kopfzeile Zchn"/>
    <w:basedOn w:val="Absatz-Standardschriftart"/>
    <w:link w:val="Kopfzeile"/>
    <w:uiPriority w:val="99"/>
    <w:rsid w:val="00BB4EE6"/>
    <w:rPr>
      <w:rFonts w:ascii="Verdana" w:hAnsi="Verdana"/>
      <w:szCs w:val="24"/>
      <w:lang w:val="de-DE" w:eastAsia="de-DE"/>
    </w:rPr>
  </w:style>
  <w:style w:type="table" w:styleId="Tabellenraster">
    <w:name w:val="Table Grid"/>
    <w:basedOn w:val="NormaleTabelle"/>
    <w:uiPriority w:val="39"/>
    <w:rsid w:val="00BB4EE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nhideWhenUsed/>
    <w:rsid w:val="00BE244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rsid w:val="00BE2449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5864B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9%20Vorlagen\f4f_school\factsheet_hoch_f4f_schoo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0BCE1A7EAE44D66B2BDE7EF6CDA36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E7E830-2E08-4192-9152-40A30FC3E4D3}"/>
      </w:docPartPr>
      <w:docPartBody>
        <w:p w:rsidR="00DD7AF2" w:rsidRDefault="00DD7AF2" w:rsidP="00DD7AF2">
          <w:pPr>
            <w:pStyle w:val="50BCE1A7EAE44D66B2BDE7EF6CDA36671"/>
          </w:pPr>
          <w:r w:rsidRPr="00BE0AD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DB8C383051343019EF04E90C17A78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DB43B1-AD0A-436C-A34D-15E56A7862A6}"/>
      </w:docPartPr>
      <w:docPartBody>
        <w:p w:rsidR="00DD7AF2" w:rsidRDefault="00DD7AF2" w:rsidP="00DD7AF2">
          <w:pPr>
            <w:pStyle w:val="3DB8C383051343019EF04E90C17A782F1"/>
          </w:pPr>
          <w:r w:rsidRPr="00BE0AD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D4E770B8BCD404BABC7180107623F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B4C3B5-68D7-4E20-B793-A9FD0B2340F4}"/>
      </w:docPartPr>
      <w:docPartBody>
        <w:p w:rsidR="00DD7AF2" w:rsidRDefault="00DD7AF2" w:rsidP="00DD7AF2">
          <w:pPr>
            <w:pStyle w:val="8D4E770B8BCD404BABC7180107623FA3"/>
          </w:pPr>
          <w:r w:rsidRPr="00BE0AD6">
            <w:rPr>
              <w:rStyle w:val="Platzhaltertext"/>
            </w:rPr>
            <w:t>Wählen Sie ein Element aus.</w:t>
          </w:r>
        </w:p>
      </w:docPartBody>
    </w:docPart>
    <w:docPart>
      <w:docPartPr>
        <w:name w:val="B61D13E9E6CC43DF8CA545F437DE31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3EED93-A088-4C51-8FE5-85EEA0959079}"/>
      </w:docPartPr>
      <w:docPartBody>
        <w:p w:rsidR="00DD7AF2" w:rsidRDefault="00DD7AF2" w:rsidP="00DD7AF2">
          <w:pPr>
            <w:pStyle w:val="B61D13E9E6CC43DF8CA545F437DE316B"/>
          </w:pPr>
          <w:r w:rsidRPr="00BE0AD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003814FDD96C470E98406C7BBE745A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AA2585-BC0E-4F7C-8F1E-D56D1E8C7407}"/>
      </w:docPartPr>
      <w:docPartBody>
        <w:p w:rsidR="00DD7AF2" w:rsidRDefault="00DD7AF2" w:rsidP="00DD7AF2">
          <w:pPr>
            <w:pStyle w:val="003814FDD96C470E98406C7BBE745AF9"/>
          </w:pPr>
          <w:r w:rsidRPr="00BE0AD6">
            <w:rPr>
              <w:rStyle w:val="Platzhaltertext"/>
            </w:rPr>
            <w:t>Wählen Sie ein Element aus.</w:t>
          </w:r>
        </w:p>
      </w:docPartBody>
    </w:docPart>
    <w:docPart>
      <w:docPartPr>
        <w:name w:val="9090C19ADEAA4426824446A59A564A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40C4F0-EEE9-44AA-9581-2B10AC2DD023}"/>
      </w:docPartPr>
      <w:docPartBody>
        <w:p w:rsidR="00DD7AF2" w:rsidRDefault="00DD7AF2" w:rsidP="00DD7AF2">
          <w:pPr>
            <w:pStyle w:val="9090C19ADEAA4426824446A59A564AAC"/>
          </w:pPr>
          <w:r w:rsidRPr="00BE0AD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26BF1D361A04189B1FA98EAEFBF9E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6597E6-8822-4F23-9CD7-74A33EFC568B}"/>
      </w:docPartPr>
      <w:docPartBody>
        <w:p w:rsidR="00DD7AF2" w:rsidRDefault="00DD7AF2" w:rsidP="00DD7AF2">
          <w:pPr>
            <w:pStyle w:val="126BF1D361A04189B1FA98EAEFBF9E89"/>
          </w:pPr>
          <w:r w:rsidRPr="00BE0AD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C32A783CF5F44EC85BA04D3331D1D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FD7C01-3786-4687-BF75-51F1E5E199B2}"/>
      </w:docPartPr>
      <w:docPartBody>
        <w:p w:rsidR="00DD7AF2" w:rsidRDefault="00DD7AF2" w:rsidP="00DD7AF2">
          <w:pPr>
            <w:pStyle w:val="6C32A783CF5F44EC85BA04D3331D1D89"/>
          </w:pPr>
          <w:r w:rsidRPr="00BE0AD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BD55DACDFA74B5DAE77E670772739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3EE74E-FD06-46CE-98CE-D94AECB94A8F}"/>
      </w:docPartPr>
      <w:docPartBody>
        <w:p w:rsidR="00DD7AF2" w:rsidRDefault="00DD7AF2" w:rsidP="00DD7AF2">
          <w:pPr>
            <w:pStyle w:val="BBD55DACDFA74B5DAE77E670772739F5"/>
          </w:pPr>
          <w:r w:rsidRPr="00BE0AD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7B94C41B32148D1BC264722A2A7D4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9F665A-DEAC-405B-A01F-A0E2999D3BDD}"/>
      </w:docPartPr>
      <w:docPartBody>
        <w:p w:rsidR="00DD7AF2" w:rsidRDefault="00DD7AF2" w:rsidP="00DD7AF2">
          <w:pPr>
            <w:pStyle w:val="37B94C41B32148D1BC264722A2A7D4EB"/>
          </w:pPr>
          <w:r w:rsidRPr="00BE0AD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966FBF17EEB49B8985016E65EE4E6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2DF08B-CC90-4A9B-ABBF-F14518EBD0FF}"/>
      </w:docPartPr>
      <w:docPartBody>
        <w:p w:rsidR="00DD7AF2" w:rsidRDefault="00DD7AF2" w:rsidP="00DD7AF2">
          <w:pPr>
            <w:pStyle w:val="C966FBF17EEB49B8985016E65EE4E679"/>
          </w:pPr>
          <w:r w:rsidRPr="00BE0AD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7177AB758EE4903A68ECA7D163064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7B98A4-9F96-45D9-928C-B6D895B7B9A5}"/>
      </w:docPartPr>
      <w:docPartBody>
        <w:p w:rsidR="00943844" w:rsidRDefault="00943844" w:rsidP="00943844">
          <w:pPr>
            <w:pStyle w:val="37177AB758EE4903A68ECA7D163064B6"/>
          </w:pPr>
          <w:r w:rsidRPr="00BE0AD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B11EF7914D04320BD7C363B9323BC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618160-879B-4A3D-8A9B-0F3D69570F8C}"/>
      </w:docPartPr>
      <w:docPartBody>
        <w:p w:rsidR="00943844" w:rsidRDefault="00943844" w:rsidP="00943844">
          <w:pPr>
            <w:pStyle w:val="1B11EF7914D04320BD7C363B9323BC50"/>
          </w:pPr>
          <w:r w:rsidRPr="00BE0AD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utiger 45 Light">
    <w:altName w:val="Bell MT"/>
    <w:charset w:val="00"/>
    <w:family w:val="auto"/>
    <w:pitch w:val="variable"/>
    <w:sig w:usb0="80000027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rbane Rounded Bold">
    <w:altName w:val="Calibri"/>
    <w:panose1 w:val="00000800000000000000"/>
    <w:charset w:val="00"/>
    <w:family w:val="auto"/>
    <w:pitch w:val="variable"/>
    <w:sig w:usb0="00000007" w:usb1="00000000" w:usb2="00000000" w:usb3="00000000" w:csb0="00000093" w:csb1="00000000"/>
  </w:font>
  <w:font w:name="Urbane Rounded Light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AF2"/>
    <w:rsid w:val="001E255D"/>
    <w:rsid w:val="00212BEE"/>
    <w:rsid w:val="00240328"/>
    <w:rsid w:val="008C621B"/>
    <w:rsid w:val="00943844"/>
    <w:rsid w:val="00DD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43844"/>
    <w:rPr>
      <w:color w:val="666666"/>
    </w:rPr>
  </w:style>
  <w:style w:type="paragraph" w:customStyle="1" w:styleId="8D4E770B8BCD404BABC7180107623FA3">
    <w:name w:val="8D4E770B8BCD404BABC7180107623FA3"/>
    <w:rsid w:val="00DD7AF2"/>
    <w:pPr>
      <w:spacing w:before="60" w:after="60" w:line="240" w:lineRule="auto"/>
    </w:pPr>
    <w:rPr>
      <w:rFonts w:ascii="Verdana" w:eastAsia="Times New Roman" w:hAnsi="Verdana" w:cs="Times New Roman"/>
      <w:kern w:val="0"/>
      <w:sz w:val="20"/>
      <w:lang w:eastAsia="de-DE"/>
      <w14:ligatures w14:val="none"/>
    </w:rPr>
  </w:style>
  <w:style w:type="paragraph" w:customStyle="1" w:styleId="50BCE1A7EAE44D66B2BDE7EF6CDA36671">
    <w:name w:val="50BCE1A7EAE44D66B2BDE7EF6CDA36671"/>
    <w:rsid w:val="00DD7AF2"/>
    <w:pPr>
      <w:spacing w:before="60" w:after="60" w:line="240" w:lineRule="auto"/>
    </w:pPr>
    <w:rPr>
      <w:rFonts w:ascii="Verdana" w:eastAsia="Times New Roman" w:hAnsi="Verdana" w:cs="Times New Roman"/>
      <w:kern w:val="0"/>
      <w:sz w:val="20"/>
      <w:lang w:eastAsia="de-DE"/>
      <w14:ligatures w14:val="none"/>
    </w:rPr>
  </w:style>
  <w:style w:type="paragraph" w:customStyle="1" w:styleId="B61D13E9E6CC43DF8CA545F437DE316B">
    <w:name w:val="B61D13E9E6CC43DF8CA545F437DE316B"/>
    <w:rsid w:val="00DD7AF2"/>
    <w:pPr>
      <w:spacing w:before="60" w:after="60" w:line="240" w:lineRule="auto"/>
    </w:pPr>
    <w:rPr>
      <w:rFonts w:ascii="Verdana" w:eastAsia="Times New Roman" w:hAnsi="Verdana" w:cs="Times New Roman"/>
      <w:kern w:val="0"/>
      <w:sz w:val="20"/>
      <w:lang w:eastAsia="de-DE"/>
      <w14:ligatures w14:val="none"/>
    </w:rPr>
  </w:style>
  <w:style w:type="paragraph" w:customStyle="1" w:styleId="003814FDD96C470E98406C7BBE745AF9">
    <w:name w:val="003814FDD96C470E98406C7BBE745AF9"/>
    <w:rsid w:val="00DD7AF2"/>
    <w:pPr>
      <w:spacing w:before="60" w:after="60" w:line="240" w:lineRule="auto"/>
    </w:pPr>
    <w:rPr>
      <w:rFonts w:ascii="Verdana" w:eastAsia="Times New Roman" w:hAnsi="Verdana" w:cs="Times New Roman"/>
      <w:kern w:val="0"/>
      <w:sz w:val="20"/>
      <w:lang w:eastAsia="de-DE"/>
      <w14:ligatures w14:val="none"/>
    </w:rPr>
  </w:style>
  <w:style w:type="paragraph" w:customStyle="1" w:styleId="3DB8C383051343019EF04E90C17A782F1">
    <w:name w:val="3DB8C383051343019EF04E90C17A782F1"/>
    <w:rsid w:val="00DD7AF2"/>
    <w:pPr>
      <w:spacing w:before="60" w:after="60" w:line="240" w:lineRule="auto"/>
    </w:pPr>
    <w:rPr>
      <w:rFonts w:ascii="Verdana" w:eastAsia="Times New Roman" w:hAnsi="Verdana" w:cs="Times New Roman"/>
      <w:kern w:val="0"/>
      <w:sz w:val="20"/>
      <w:lang w:eastAsia="de-DE"/>
      <w14:ligatures w14:val="none"/>
    </w:rPr>
  </w:style>
  <w:style w:type="paragraph" w:customStyle="1" w:styleId="9090C19ADEAA4426824446A59A564AAC">
    <w:name w:val="9090C19ADEAA4426824446A59A564AAC"/>
    <w:rsid w:val="00DD7AF2"/>
  </w:style>
  <w:style w:type="paragraph" w:customStyle="1" w:styleId="126BF1D361A04189B1FA98EAEFBF9E89">
    <w:name w:val="126BF1D361A04189B1FA98EAEFBF9E89"/>
    <w:rsid w:val="00DD7AF2"/>
  </w:style>
  <w:style w:type="paragraph" w:customStyle="1" w:styleId="6C32A783CF5F44EC85BA04D3331D1D89">
    <w:name w:val="6C32A783CF5F44EC85BA04D3331D1D89"/>
    <w:rsid w:val="00DD7AF2"/>
  </w:style>
  <w:style w:type="paragraph" w:customStyle="1" w:styleId="BBD55DACDFA74B5DAE77E670772739F5">
    <w:name w:val="BBD55DACDFA74B5DAE77E670772739F5"/>
    <w:rsid w:val="00DD7AF2"/>
  </w:style>
  <w:style w:type="paragraph" w:customStyle="1" w:styleId="37B94C41B32148D1BC264722A2A7D4EB">
    <w:name w:val="37B94C41B32148D1BC264722A2A7D4EB"/>
    <w:rsid w:val="00DD7AF2"/>
  </w:style>
  <w:style w:type="paragraph" w:customStyle="1" w:styleId="C966FBF17EEB49B8985016E65EE4E679">
    <w:name w:val="C966FBF17EEB49B8985016E65EE4E679"/>
    <w:rsid w:val="00DD7AF2"/>
  </w:style>
  <w:style w:type="paragraph" w:customStyle="1" w:styleId="37177AB758EE4903A68ECA7D163064B6">
    <w:name w:val="37177AB758EE4903A68ECA7D163064B6"/>
    <w:rsid w:val="00943844"/>
  </w:style>
  <w:style w:type="paragraph" w:customStyle="1" w:styleId="1B11EF7914D04320BD7C363B9323BC50">
    <w:name w:val="1B11EF7914D04320BD7C363B9323BC50"/>
    <w:rsid w:val="009438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f4f 2025">
      <a:dk1>
        <a:srgbClr val="2F4A74"/>
      </a:dk1>
      <a:lt1>
        <a:srgbClr val="F59D0F"/>
      </a:lt1>
      <a:dk2>
        <a:srgbClr val="5BC5F2"/>
      </a:dk2>
      <a:lt2>
        <a:srgbClr val="95C11F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9AFC9F75AE1E48BAB48BCB5A762EA2" ma:contentTypeVersion="13" ma:contentTypeDescription="Ein neues Dokument erstellen." ma:contentTypeScope="" ma:versionID="6ace56aef05fb9c86d6a29b8cebbb9c5">
  <xsd:schema xmlns:xsd="http://www.w3.org/2001/XMLSchema" xmlns:xs="http://www.w3.org/2001/XMLSchema" xmlns:p="http://schemas.microsoft.com/office/2006/metadata/properties" xmlns:ns2="400fb29f-3101-466b-8b92-afaf1b55d345" xmlns:ns3="082bfbaa-27b3-4dd0-a57d-4854c243dbcb" targetNamespace="http://schemas.microsoft.com/office/2006/metadata/properties" ma:root="true" ma:fieldsID="3023ccd4cc8cbadbd31470c3ce65f642" ns2:_="" ns3:_="">
    <xsd:import namespace="400fb29f-3101-466b-8b92-afaf1b55d345"/>
    <xsd:import namespace="082bfbaa-27b3-4dd0-a57d-4854c243db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fb29f-3101-466b-8b92-afaf1b55d3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e8caace5-fe70-42ea-9451-38fb060e40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bfbaa-27b3-4dd0-a57d-4854c243dbc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c6503ac-0860-40e0-9062-aed8e4bfad7a}" ma:internalName="TaxCatchAll" ma:showField="CatchAllData" ma:web="082bfbaa-27b3-4dd0-a57d-4854c243db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0fb29f-3101-466b-8b92-afaf1b55d345">
      <Terms xmlns="http://schemas.microsoft.com/office/infopath/2007/PartnerControls"/>
    </lcf76f155ced4ddcb4097134ff3c332f>
    <TaxCatchAll xmlns="082bfbaa-27b3-4dd0-a57d-4854c243dbcb" xsi:nil="true"/>
  </documentManagement>
</p:properties>
</file>

<file path=customXml/itemProps1.xml><?xml version="1.0" encoding="utf-8"?>
<ds:datastoreItem xmlns:ds="http://schemas.openxmlformats.org/officeDocument/2006/customXml" ds:itemID="{A70A6043-6934-4F69-892F-10D0296124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840FD3-B35A-4890-A126-D0F2AC50ED5E}"/>
</file>

<file path=customXml/itemProps3.xml><?xml version="1.0" encoding="utf-8"?>
<ds:datastoreItem xmlns:ds="http://schemas.openxmlformats.org/officeDocument/2006/customXml" ds:itemID="{CC21D03E-4710-412B-8333-867D917063AC}"/>
</file>

<file path=customXml/itemProps4.xml><?xml version="1.0" encoding="utf-8"?>
<ds:datastoreItem xmlns:ds="http://schemas.openxmlformats.org/officeDocument/2006/customXml" ds:itemID="{A5610FD9-83A8-4148-A2C4-C7AE002A50AF}"/>
</file>

<file path=docProps/app.xml><?xml version="1.0" encoding="utf-8"?>
<Properties xmlns="http://schemas.openxmlformats.org/officeDocument/2006/extended-properties" xmlns:vt="http://schemas.openxmlformats.org/officeDocument/2006/docPropsVTypes">
  <Template>factsheet_hoch_f4f_school</Template>
  <TotalTime>0</TotalTime>
  <Pages>2</Pages>
  <Words>202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«fit4future»</vt:lpstr>
    </vt:vector>
  </TitlesOfParts>
  <Manager/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«fit4future»</dc:title>
  <dc:subject/>
  <dc:creator>Carmen Püntener</dc:creator>
  <cp:keywords/>
  <dc:description/>
  <cp:lastModifiedBy>Jessica Tegg</cp:lastModifiedBy>
  <cp:revision>16</cp:revision>
  <cp:lastPrinted>2024-12-05T14:54:00Z</cp:lastPrinted>
  <dcterms:created xsi:type="dcterms:W3CDTF">2025-11-21T10:14:00Z</dcterms:created>
  <dcterms:modified xsi:type="dcterms:W3CDTF">2026-01-26T14:55:00Z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0x010100E09AFC9F75AE1E48BAB48BCB5A762EA2</vt:lpwstr>
  </property>
  <property fmtid="{D5CDD505-2E9C-101B-9397-08002B2CF9AE}" pid="3" name="MediaServiceImageTags">
    <vt:lpwstr/>
  </property>
</Properties>
</file>